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E8E77" w14:textId="77777777" w:rsidR="008A62DA" w:rsidRPr="00B86259" w:rsidRDefault="008A62DA" w:rsidP="008A62DA">
      <w:pPr>
        <w:pStyle w:val="Heading2"/>
      </w:pPr>
      <w:r>
        <w:t>Mawang: Guide to developing an Indigenous evaluation framework</w:t>
      </w:r>
    </w:p>
    <w:p w14:paraId="261C4B5E" w14:textId="77777777" w:rsidR="008A62DA" w:rsidRDefault="008A62DA" w:rsidP="008A62DA">
      <w:pPr>
        <w:pStyle w:val="Caption"/>
      </w:pPr>
      <w:r>
        <w:t>September 2024</w:t>
      </w:r>
    </w:p>
    <w:p w14:paraId="26840A59" w14:textId="77777777" w:rsidR="008A62DA" w:rsidRDefault="008A62DA" w:rsidP="008A62DA">
      <w:pPr>
        <w:rPr>
          <w:rStyle w:val="IntenseEmphasis"/>
        </w:rPr>
      </w:pPr>
      <w:r>
        <w:rPr>
          <w:rStyle w:val="IntenseEmphasis"/>
        </w:rPr>
        <w:t>This Mawang (altogether) guide will help you develop an evaluation framework for your organisation. The framework is a guide for all evaluations carried out by your organisation. It helps you understand what is required when an evaluation framework will involve or effect Aboriginal and Torres Strait Islander people.</w:t>
      </w:r>
    </w:p>
    <w:p w14:paraId="328DD0D3" w14:textId="77777777" w:rsidR="008A62DA" w:rsidRDefault="008A62DA" w:rsidP="008A62DA">
      <w:pPr>
        <w:rPr>
          <w:rStyle w:val="IntenseEmphasis"/>
        </w:rPr>
      </w:pPr>
      <w:r>
        <w:rPr>
          <w:rStyle w:val="IntenseEmphasis"/>
        </w:rPr>
        <w:t>Then you can use our Gulbarra (understanding) guide to help you develop a plan for a specific evaluation. It will help you work out how to design an evaluation plan. See ..’</w:t>
      </w:r>
    </w:p>
    <w:p w14:paraId="0590F5FD" w14:textId="77777777" w:rsidR="008A62DA" w:rsidRPr="00406BD6" w:rsidRDefault="008A62DA" w:rsidP="008A62DA">
      <w:pPr>
        <w:rPr>
          <w:rStyle w:val="IntenseEmphasis"/>
        </w:rPr>
      </w:pPr>
      <w:r w:rsidRPr="00406BD6">
        <w:rPr>
          <w:rStyle w:val="IntenseEmphasis"/>
        </w:rPr>
        <w:t xml:space="preserve">This template provides a series of prompts to be answered, preferably by the main stakeholders in the evaluation. If more than one group of people is involved, it may take a series of meetings. </w:t>
      </w:r>
    </w:p>
    <w:p w14:paraId="25399B64" w14:textId="77777777" w:rsidR="008A62DA" w:rsidRDefault="008A62DA" w:rsidP="008A62DA">
      <w:pPr>
        <w:rPr>
          <w:rStyle w:val="IntenseEmphasis"/>
        </w:rPr>
      </w:pPr>
      <w:r w:rsidRPr="00406BD6">
        <w:rPr>
          <w:rStyle w:val="IntenseEmphasis"/>
        </w:rPr>
        <w:t>The evaluation framework has four elements</w:t>
      </w:r>
      <w:r>
        <w:rPr>
          <w:rStyle w:val="IntenseEmphasis"/>
        </w:rPr>
        <w:t xml:space="preserve"> – agreement-making, gathering, sorting and sharing. You can work through them one at a time.</w:t>
      </w:r>
    </w:p>
    <w:p w14:paraId="2E0B12D0" w14:textId="77777777" w:rsidR="008A62DA" w:rsidRPr="004A42EA" w:rsidRDefault="008A62DA" w:rsidP="008A62DA">
      <w:pPr>
        <w:pStyle w:val="Caption"/>
      </w:pPr>
      <w:r w:rsidRPr="004A42EA">
        <w:t>Figure 1: Yulang’s four elements of evaluation</w:t>
      </w:r>
    </w:p>
    <w:p w14:paraId="79DD73F9" w14:textId="77777777" w:rsidR="008A62DA" w:rsidRPr="0044286D" w:rsidRDefault="008A62DA" w:rsidP="008A62DA">
      <w:pPr>
        <w:jc w:val="center"/>
      </w:pPr>
      <w:r>
        <w:rPr>
          <w:rStyle w:val="IntenseEmphasis"/>
          <w:noProof/>
        </w:rPr>
        <w:drawing>
          <wp:inline distT="0" distB="0" distL="0" distR="0" wp14:anchorId="3DC5D104" wp14:editId="68F061B7">
            <wp:extent cx="4797778" cy="3238500"/>
            <wp:effectExtent l="0" t="0" r="3175" b="0"/>
            <wp:docPr id="1391151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889" cy="32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236C" w14:textId="77777777" w:rsidR="008A62DA" w:rsidRDefault="008A62DA" w:rsidP="00AF4141">
      <w:pPr>
        <w:pStyle w:val="Heading3"/>
      </w:pPr>
      <w:r>
        <w:t xml:space="preserve">Agreement-making </w:t>
      </w:r>
      <w:r>
        <w:rPr>
          <w:noProof/>
        </w:rPr>
        <w:drawing>
          <wp:inline distT="0" distB="0" distL="0" distR="0" wp14:anchorId="68E18C75" wp14:editId="2FD662AF">
            <wp:extent cx="123825" cy="488295"/>
            <wp:effectExtent l="0" t="0" r="0" b="7620"/>
            <wp:docPr id="689228814" name="Picture 4" descr="A black and yellow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228814" name="Picture 4" descr="A black and yellow rectangular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619" cy="49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6CBC2" w14:textId="77777777" w:rsidR="008A62DA" w:rsidRDefault="008A62DA" w:rsidP="008A62DA">
      <w:pPr>
        <w:rPr>
          <w:rStyle w:val="IntenseEmphasis"/>
        </w:rPr>
      </w:pPr>
      <w:r w:rsidRPr="00A11278">
        <w:rPr>
          <w:rStyle w:val="IntenseEmphasis"/>
        </w:rPr>
        <w:t>This section describes a shared agreement about the principles, practices and context of the evaluation framework.</w:t>
      </w:r>
      <w:r>
        <w:rPr>
          <w:rStyle w:val="IntenseEmphasis"/>
        </w:rPr>
        <w:t xml:space="preserve"> Write your answer in the space under each question.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8"/>
      </w:tblGrid>
      <w:tr w:rsidR="008A62DA" w:rsidRPr="00AF4141" w14:paraId="1154E9E3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1E53D667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lastRenderedPageBreak/>
              <w:t>What is the purpose of the evaluation framework?</w:t>
            </w:r>
          </w:p>
        </w:tc>
      </w:tr>
      <w:tr w:rsidR="008A62DA" w:rsidRPr="0042742B" w14:paraId="105ED48F" w14:textId="77777777" w:rsidTr="00D46E61">
        <w:tc>
          <w:tcPr>
            <w:tcW w:w="9918" w:type="dxa"/>
          </w:tcPr>
          <w:p w14:paraId="019D7359" w14:textId="77777777" w:rsidR="008A62DA" w:rsidRPr="0042742B" w:rsidRDefault="008A62DA" w:rsidP="00AF4141">
            <w:r>
              <w:t xml:space="preserve">Write here </w:t>
            </w:r>
          </w:p>
        </w:tc>
      </w:tr>
      <w:tr w:rsidR="008A62DA" w:rsidRPr="00AF4141" w14:paraId="0FA10C70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210D2068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Who are the parties to this evaluation framework?</w:t>
            </w:r>
          </w:p>
        </w:tc>
      </w:tr>
      <w:tr w:rsidR="008A62DA" w:rsidRPr="004D7C10" w14:paraId="77C29F5B" w14:textId="77777777" w:rsidTr="00D46E61">
        <w:tc>
          <w:tcPr>
            <w:tcW w:w="9918" w:type="dxa"/>
          </w:tcPr>
          <w:p w14:paraId="3066EDEE" w14:textId="77777777" w:rsidR="008A62DA" w:rsidRPr="0042742B" w:rsidRDefault="008A62DA" w:rsidP="00AF4141"/>
        </w:tc>
      </w:tr>
      <w:tr w:rsidR="008A62DA" w:rsidRPr="00AF4141" w14:paraId="41C7475D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00687118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What is covered by this evaluation framework, and what is not?</w:t>
            </w:r>
          </w:p>
        </w:tc>
      </w:tr>
      <w:tr w:rsidR="008A62DA" w:rsidRPr="004D7C10" w14:paraId="290B1B8B" w14:textId="77777777" w:rsidTr="00D46E61">
        <w:tc>
          <w:tcPr>
            <w:tcW w:w="9918" w:type="dxa"/>
          </w:tcPr>
          <w:p w14:paraId="1509839F" w14:textId="77777777" w:rsidR="008A62DA" w:rsidRPr="0042742B" w:rsidRDefault="008A62DA" w:rsidP="00AF4141"/>
        </w:tc>
      </w:tr>
      <w:tr w:rsidR="008A62DA" w:rsidRPr="00AF4141" w14:paraId="037E6FB5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2A2C607D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 xml:space="preserve">What principles are to be enacted in any evaluation? </w:t>
            </w:r>
          </w:p>
        </w:tc>
      </w:tr>
      <w:tr w:rsidR="008A62DA" w:rsidRPr="004D7C10" w14:paraId="4B144037" w14:textId="77777777" w:rsidTr="00D46E61">
        <w:tc>
          <w:tcPr>
            <w:tcW w:w="9918" w:type="dxa"/>
          </w:tcPr>
          <w:p w14:paraId="2490337E" w14:textId="77777777" w:rsidR="008A62DA" w:rsidRPr="0042742B" w:rsidRDefault="008A62DA" w:rsidP="00AF4141"/>
        </w:tc>
      </w:tr>
      <w:tr w:rsidR="008A62DA" w:rsidRPr="00AF4141" w14:paraId="394086A5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62F056D8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 xml:space="preserve">What guidelines need to be taken into account for any evaluation? </w:t>
            </w:r>
          </w:p>
        </w:tc>
      </w:tr>
      <w:tr w:rsidR="008A62DA" w:rsidRPr="0042742B" w14:paraId="42F8E3A3" w14:textId="77777777" w:rsidTr="00D46E61">
        <w:tc>
          <w:tcPr>
            <w:tcW w:w="9918" w:type="dxa"/>
          </w:tcPr>
          <w:p w14:paraId="7B7A2A2D" w14:textId="77777777" w:rsidR="008A62DA" w:rsidRDefault="008A62DA" w:rsidP="008A62DA">
            <w:pPr>
              <w:pStyle w:val="ListBullet"/>
              <w:spacing w:before="120" w:after="120" w:line="276" w:lineRule="auto"/>
              <w:ind w:left="1077" w:hanging="360"/>
              <w:contextualSpacing/>
            </w:pPr>
            <w:r w:rsidRPr="0022310E">
              <w:t>National statement on ethical conduct in research 2023</w:t>
            </w:r>
            <w:r>
              <w:t xml:space="preserve"> (NHMRC)</w:t>
            </w:r>
          </w:p>
          <w:p w14:paraId="18B0F012" w14:textId="77777777" w:rsidR="008A62DA" w:rsidRDefault="008A62DA" w:rsidP="008A62DA">
            <w:pPr>
              <w:pStyle w:val="ListBullet"/>
              <w:spacing w:before="120" w:after="120" w:line="276" w:lineRule="auto"/>
              <w:ind w:left="1077" w:hanging="360"/>
              <w:contextualSpacing/>
            </w:pPr>
            <w:r w:rsidRPr="0022310E">
              <w:t>Code of ethics for Aboriginal and Torres Strait Islander research</w:t>
            </w:r>
            <w:r w:rsidRPr="00360239">
              <w:t xml:space="preserve"> </w:t>
            </w:r>
            <w:r>
              <w:t>(AIATSIS, 2020)</w:t>
            </w:r>
          </w:p>
          <w:p w14:paraId="56F68F6C" w14:textId="77777777" w:rsidR="008A62DA" w:rsidRDefault="008A62DA" w:rsidP="008A62DA">
            <w:pPr>
              <w:pStyle w:val="ListBullet"/>
              <w:spacing w:before="120" w:after="120" w:line="276" w:lineRule="auto"/>
              <w:ind w:left="1077" w:hanging="360"/>
              <w:contextualSpacing/>
            </w:pPr>
            <w:r>
              <w:t>First Nations cultural safety framework (Australian Evaluation Society, 2021)</w:t>
            </w:r>
          </w:p>
          <w:p w14:paraId="4BE8F481" w14:textId="77777777" w:rsidR="008A62DA" w:rsidRPr="0042742B" w:rsidRDefault="008A62DA" w:rsidP="008A62DA">
            <w:pPr>
              <w:pStyle w:val="ListBullet"/>
              <w:spacing w:before="120" w:after="120" w:line="276" w:lineRule="auto"/>
              <w:ind w:left="1077" w:hanging="360"/>
              <w:contextualSpacing/>
            </w:pPr>
            <w:r w:rsidRPr="007C27E2">
              <w:rPr>
                <w:rStyle w:val="IntenseEmphasis"/>
              </w:rPr>
              <w:t>Please add any more</w:t>
            </w:r>
          </w:p>
        </w:tc>
      </w:tr>
      <w:tr w:rsidR="008A62DA" w:rsidRPr="00AF4141" w14:paraId="31365B7E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6141B7D5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How Aboriginal and Torres Strait Islander ways of knowing, being and doing be embedded from program/project leadership to organisational management?</w:t>
            </w:r>
          </w:p>
        </w:tc>
      </w:tr>
      <w:tr w:rsidR="008A62DA" w:rsidRPr="004D7C10" w14:paraId="54BCE10B" w14:textId="77777777" w:rsidTr="00D46E61">
        <w:tc>
          <w:tcPr>
            <w:tcW w:w="9918" w:type="dxa"/>
          </w:tcPr>
          <w:p w14:paraId="0D60C6F2" w14:textId="77777777" w:rsidR="008A62DA" w:rsidRPr="0042742B" w:rsidRDefault="008A62DA" w:rsidP="00AF4141"/>
        </w:tc>
      </w:tr>
      <w:tr w:rsidR="008A62DA" w:rsidRPr="00AF4141" w14:paraId="71277EBA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6D124680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How will the priorities, objectives and strategies of Aboriginal and Torres Strait Islander community partners be supported in any evaluation?</w:t>
            </w:r>
          </w:p>
        </w:tc>
      </w:tr>
      <w:tr w:rsidR="008A62DA" w:rsidRPr="0042742B" w14:paraId="0CE8E5E3" w14:textId="77777777" w:rsidTr="00D46E61">
        <w:tc>
          <w:tcPr>
            <w:tcW w:w="9918" w:type="dxa"/>
          </w:tcPr>
          <w:p w14:paraId="1335AADF" w14:textId="77777777" w:rsidR="008A62DA" w:rsidRPr="0042742B" w:rsidRDefault="008A62DA" w:rsidP="00AF4141"/>
        </w:tc>
      </w:tr>
      <w:tr w:rsidR="008A62DA" w:rsidRPr="00AF4141" w14:paraId="5879E025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5DC7E3C5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How will Aboriginal and Torres Strait Islander peoples’ right to self-determination be supported in any evaluation?</w:t>
            </w:r>
          </w:p>
        </w:tc>
      </w:tr>
      <w:tr w:rsidR="008A62DA" w:rsidRPr="0042742B" w14:paraId="40227251" w14:textId="77777777" w:rsidTr="00D46E61">
        <w:tc>
          <w:tcPr>
            <w:tcW w:w="9918" w:type="dxa"/>
          </w:tcPr>
          <w:p w14:paraId="5698D4A4" w14:textId="77777777" w:rsidR="008A62DA" w:rsidRPr="0042742B" w:rsidRDefault="008A62DA" w:rsidP="00AF4141"/>
        </w:tc>
      </w:tr>
      <w:tr w:rsidR="008A62DA" w:rsidRPr="00AF4141" w14:paraId="7FBD8F92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048865FF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How will Indigenous data sovereignty and governance be enacted in any evaluation?</w:t>
            </w:r>
          </w:p>
        </w:tc>
      </w:tr>
      <w:tr w:rsidR="008A62DA" w:rsidRPr="0042742B" w14:paraId="127F0C7C" w14:textId="77777777" w:rsidTr="00D46E61">
        <w:tc>
          <w:tcPr>
            <w:tcW w:w="9918" w:type="dxa"/>
          </w:tcPr>
          <w:p w14:paraId="2639CD20" w14:textId="77777777" w:rsidR="008A62DA" w:rsidRPr="0042742B" w:rsidRDefault="008A62DA" w:rsidP="00AF4141"/>
        </w:tc>
      </w:tr>
      <w:tr w:rsidR="008A62DA" w:rsidRPr="00AF4141" w14:paraId="60E70D8C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2F0EABF1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What power differentials need to be taken into account in any evaluation?</w:t>
            </w:r>
          </w:p>
        </w:tc>
      </w:tr>
      <w:tr w:rsidR="008A62DA" w:rsidRPr="00C562DC" w14:paraId="5AF4264A" w14:textId="77777777" w:rsidTr="00D46E61">
        <w:tc>
          <w:tcPr>
            <w:tcW w:w="9918" w:type="dxa"/>
          </w:tcPr>
          <w:p w14:paraId="1AFF9B43" w14:textId="77777777" w:rsidR="008A62DA" w:rsidRPr="00C562DC" w:rsidRDefault="008A62DA" w:rsidP="00AF4141"/>
        </w:tc>
      </w:tr>
      <w:tr w:rsidR="008A62DA" w:rsidRPr="00AF4141" w14:paraId="075C8CCD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636DD3A0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What will be done to ensure that any evaluation takes place in accordance with anti-discrimination legislation and is actively anti-racist in practice, supported by cultural safe practices?</w:t>
            </w:r>
          </w:p>
        </w:tc>
      </w:tr>
      <w:tr w:rsidR="008A62DA" w:rsidRPr="00C562DC" w14:paraId="7AF8E5C8" w14:textId="77777777" w:rsidTr="00D46E61">
        <w:tc>
          <w:tcPr>
            <w:tcW w:w="9918" w:type="dxa"/>
          </w:tcPr>
          <w:p w14:paraId="049248A0" w14:textId="77777777" w:rsidR="008A62DA" w:rsidRPr="00C562DC" w:rsidRDefault="008A62DA" w:rsidP="00AF4141"/>
        </w:tc>
      </w:tr>
      <w:tr w:rsidR="008A62DA" w:rsidRPr="00AF4141" w14:paraId="04364D53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39942AAF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Will any evaluation be designed to consider workforce development and capacity building?</w:t>
            </w:r>
          </w:p>
        </w:tc>
      </w:tr>
      <w:tr w:rsidR="008A62DA" w:rsidRPr="00C562DC" w14:paraId="07EE32EA" w14:textId="77777777" w:rsidTr="00D46E61">
        <w:tc>
          <w:tcPr>
            <w:tcW w:w="9918" w:type="dxa"/>
          </w:tcPr>
          <w:p w14:paraId="32412326" w14:textId="77777777" w:rsidR="008A62DA" w:rsidRPr="00C562DC" w:rsidRDefault="008A62DA" w:rsidP="00AF4141"/>
        </w:tc>
      </w:tr>
      <w:tr w:rsidR="008A62DA" w:rsidRPr="00AF4141" w14:paraId="7372D462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5823E0C5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Will any evaluation be designed to consider truth telling and healing?</w:t>
            </w:r>
          </w:p>
        </w:tc>
      </w:tr>
      <w:tr w:rsidR="008A62DA" w:rsidRPr="00C562DC" w14:paraId="25D86F11" w14:textId="77777777" w:rsidTr="00D46E61">
        <w:tc>
          <w:tcPr>
            <w:tcW w:w="9918" w:type="dxa"/>
          </w:tcPr>
          <w:p w14:paraId="174AA63F" w14:textId="77777777" w:rsidR="008A62DA" w:rsidRPr="00C562DC" w:rsidRDefault="008A62DA" w:rsidP="00AF4141"/>
        </w:tc>
      </w:tr>
      <w:tr w:rsidR="008A62DA" w:rsidRPr="00AF4141" w14:paraId="097DCDB5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7B29B125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How will any evaluation be designed to use decolonising methodologies?</w:t>
            </w:r>
          </w:p>
        </w:tc>
      </w:tr>
      <w:tr w:rsidR="008A62DA" w:rsidRPr="00C562DC" w14:paraId="2A8AF343" w14:textId="77777777" w:rsidTr="00D46E61">
        <w:tc>
          <w:tcPr>
            <w:tcW w:w="9918" w:type="dxa"/>
          </w:tcPr>
          <w:p w14:paraId="3A495692" w14:textId="77777777" w:rsidR="008A62DA" w:rsidRPr="00C562DC" w:rsidRDefault="008A62DA" w:rsidP="00AF4141"/>
        </w:tc>
      </w:tr>
      <w:tr w:rsidR="008A62DA" w:rsidRPr="00AF4141" w14:paraId="1CEE0CBD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2FA30B1C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Will any evaluation be designed to strengthen relationships between Indigenous people?</w:t>
            </w:r>
          </w:p>
        </w:tc>
      </w:tr>
      <w:tr w:rsidR="008A62DA" w:rsidRPr="00C562DC" w14:paraId="796CECB6" w14:textId="77777777" w:rsidTr="00D46E61">
        <w:tc>
          <w:tcPr>
            <w:tcW w:w="9918" w:type="dxa"/>
          </w:tcPr>
          <w:p w14:paraId="736B60C9" w14:textId="77777777" w:rsidR="008A62DA" w:rsidRPr="00C562DC" w:rsidRDefault="008A62DA" w:rsidP="00AF4141"/>
        </w:tc>
      </w:tr>
      <w:tr w:rsidR="008A62DA" w:rsidRPr="00AF4141" w14:paraId="476CDAB5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62C1FF52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Will any evaluation be designed to strengthen relationships to culture and to Country?</w:t>
            </w:r>
          </w:p>
        </w:tc>
      </w:tr>
      <w:tr w:rsidR="008A62DA" w:rsidRPr="00C562DC" w14:paraId="01B738FC" w14:textId="77777777" w:rsidTr="00D46E61">
        <w:tc>
          <w:tcPr>
            <w:tcW w:w="9918" w:type="dxa"/>
          </w:tcPr>
          <w:p w14:paraId="360F3D80" w14:textId="77777777" w:rsidR="008A62DA" w:rsidRPr="00C562DC" w:rsidRDefault="008A62DA" w:rsidP="00AF4141"/>
        </w:tc>
      </w:tr>
      <w:tr w:rsidR="008A62DA" w:rsidRPr="00AF4141" w14:paraId="610EB608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6D11DB15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What process was followed to reach this shared understanding?</w:t>
            </w:r>
          </w:p>
        </w:tc>
      </w:tr>
      <w:tr w:rsidR="008A62DA" w:rsidRPr="00C562DC" w14:paraId="61A5DFA8" w14:textId="77777777" w:rsidTr="00D46E61">
        <w:tc>
          <w:tcPr>
            <w:tcW w:w="9918" w:type="dxa"/>
          </w:tcPr>
          <w:p w14:paraId="0C6A35FD" w14:textId="77777777" w:rsidR="008A62DA" w:rsidRPr="00C562DC" w:rsidRDefault="008A62DA" w:rsidP="00AF4141"/>
        </w:tc>
      </w:tr>
      <w:tr w:rsidR="008A62DA" w:rsidRPr="00AF4141" w14:paraId="23C947BF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33822B70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How will further decisions about this evaluation framework be made?</w:t>
            </w:r>
          </w:p>
        </w:tc>
      </w:tr>
      <w:tr w:rsidR="008A62DA" w:rsidRPr="00C562DC" w14:paraId="4BC6FFCB" w14:textId="77777777" w:rsidTr="00D46E61">
        <w:tc>
          <w:tcPr>
            <w:tcW w:w="9918" w:type="dxa"/>
          </w:tcPr>
          <w:p w14:paraId="7BD23EFA" w14:textId="77777777" w:rsidR="008A62DA" w:rsidRPr="00C562DC" w:rsidRDefault="008A62DA" w:rsidP="00AF4141"/>
        </w:tc>
      </w:tr>
      <w:tr w:rsidR="008A62DA" w:rsidRPr="00AF4141" w14:paraId="1385F28B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2C4FFC11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What governance arrangement exist for this evaluation framework?</w:t>
            </w:r>
          </w:p>
        </w:tc>
      </w:tr>
      <w:tr w:rsidR="008A62DA" w:rsidRPr="00C562DC" w14:paraId="36956B40" w14:textId="77777777" w:rsidTr="00D46E61">
        <w:tc>
          <w:tcPr>
            <w:tcW w:w="9918" w:type="dxa"/>
          </w:tcPr>
          <w:p w14:paraId="14B67439" w14:textId="77777777" w:rsidR="008A62DA" w:rsidRDefault="008A62DA" w:rsidP="00AF4141"/>
        </w:tc>
      </w:tr>
    </w:tbl>
    <w:p w14:paraId="1D40471A" w14:textId="77777777" w:rsidR="008A62DA" w:rsidRDefault="008A62DA" w:rsidP="00AF4141">
      <w:pPr>
        <w:pStyle w:val="Heading3"/>
      </w:pPr>
      <w:r>
        <w:t xml:space="preserve">Gathering </w:t>
      </w:r>
      <w:r>
        <w:rPr>
          <w:noProof/>
        </w:rPr>
        <w:drawing>
          <wp:inline distT="0" distB="0" distL="0" distR="0" wp14:anchorId="4E94A8EB" wp14:editId="382114F1">
            <wp:extent cx="241602" cy="504825"/>
            <wp:effectExtent l="0" t="0" r="6350" b="0"/>
            <wp:docPr id="598362409" name="Picture 5" descr="A brown oval object with black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62409" name="Picture 5" descr="A brown oval object with black bord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600" cy="51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4638C" w14:textId="77777777" w:rsidR="008A62DA" w:rsidRPr="00063701" w:rsidRDefault="008A62DA" w:rsidP="008A62DA">
      <w:pPr>
        <w:rPr>
          <w:rStyle w:val="IntenseEmphasis"/>
        </w:rPr>
      </w:pPr>
      <w:r w:rsidRPr="00063701">
        <w:rPr>
          <w:rStyle w:val="IntenseEmphasis"/>
        </w:rPr>
        <w:t xml:space="preserve">This section provides a broad summary of the </w:t>
      </w:r>
      <w:r>
        <w:rPr>
          <w:rStyle w:val="IntenseEmphasis"/>
        </w:rPr>
        <w:t xml:space="preserve">data gathering </w:t>
      </w:r>
      <w:r w:rsidRPr="00063701">
        <w:rPr>
          <w:rStyle w:val="IntenseEmphasis"/>
        </w:rPr>
        <w:t>requirement</w:t>
      </w:r>
      <w:r>
        <w:rPr>
          <w:rStyle w:val="IntenseEmphasis"/>
        </w:rPr>
        <w:t>s</w:t>
      </w:r>
      <w:r w:rsidRPr="00063701">
        <w:rPr>
          <w:rStyle w:val="IntenseEmphasis"/>
        </w:rPr>
        <w:t xml:space="preserve"> of an evaluation </w:t>
      </w:r>
      <w:r>
        <w:rPr>
          <w:rStyle w:val="IntenseEmphasis"/>
        </w:rPr>
        <w:t>framework</w:t>
      </w:r>
      <w:r w:rsidRPr="00063701">
        <w:rPr>
          <w:rStyle w:val="IntenseEmphasis"/>
        </w:rPr>
        <w:t xml:space="preserve">. </w:t>
      </w:r>
      <w:r>
        <w:rPr>
          <w:rStyle w:val="IntenseEmphasis"/>
        </w:rPr>
        <w:t>Write your answer in the space under each question.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8"/>
      </w:tblGrid>
      <w:tr w:rsidR="008A62DA" w:rsidRPr="00AF4141" w14:paraId="32302BB8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4B9BC70D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Will any evaluation have a specific, measurable, achievable, realistic and time-bound aim?</w:t>
            </w:r>
          </w:p>
        </w:tc>
      </w:tr>
      <w:tr w:rsidR="008A62DA" w:rsidRPr="00C562DC" w14:paraId="0369A187" w14:textId="77777777" w:rsidTr="00D46E61">
        <w:tc>
          <w:tcPr>
            <w:tcW w:w="9918" w:type="dxa"/>
          </w:tcPr>
          <w:p w14:paraId="7D09FE31" w14:textId="77777777" w:rsidR="008A62DA" w:rsidRPr="00C562DC" w:rsidRDefault="008A62DA" w:rsidP="00AF4141"/>
        </w:tc>
      </w:tr>
      <w:tr w:rsidR="008A62DA" w:rsidRPr="00AF4141" w14:paraId="241A8943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0666781C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 xml:space="preserve">Will any evaluation have clear objectives? </w:t>
            </w:r>
          </w:p>
        </w:tc>
      </w:tr>
      <w:tr w:rsidR="008A62DA" w:rsidRPr="00C562DC" w14:paraId="7EE0DF42" w14:textId="77777777" w:rsidTr="00D46E61">
        <w:tc>
          <w:tcPr>
            <w:tcW w:w="9918" w:type="dxa"/>
          </w:tcPr>
          <w:p w14:paraId="2910A6EF" w14:textId="77777777" w:rsidR="008A62DA" w:rsidRPr="00C562DC" w:rsidRDefault="008A62DA" w:rsidP="00AF4141"/>
        </w:tc>
      </w:tr>
      <w:tr w:rsidR="008A62DA" w:rsidRPr="00AF4141" w14:paraId="5DA5137D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13E1EF46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lastRenderedPageBreak/>
              <w:t>Will any evaluation include the perspectives of participants or end-users, as well as that of the organisation?</w:t>
            </w:r>
          </w:p>
        </w:tc>
      </w:tr>
      <w:tr w:rsidR="008A62DA" w:rsidRPr="00C562DC" w14:paraId="3B94EF4A" w14:textId="77777777" w:rsidTr="00D46E61">
        <w:tc>
          <w:tcPr>
            <w:tcW w:w="9918" w:type="dxa"/>
          </w:tcPr>
          <w:p w14:paraId="20E9920E" w14:textId="77777777" w:rsidR="008A62DA" w:rsidRPr="00C562DC" w:rsidRDefault="008A62DA" w:rsidP="00AF4141"/>
        </w:tc>
      </w:tr>
      <w:tr w:rsidR="008A62DA" w:rsidRPr="00AF4141" w14:paraId="0C4DD3DC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5BACB94E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Will any evaluation take into account the multiple levels at which empowerment of Indigenous people should occur: system, community, organisational, program and individual experiences and factors?</w:t>
            </w:r>
          </w:p>
        </w:tc>
      </w:tr>
      <w:tr w:rsidR="008A62DA" w:rsidRPr="00C562DC" w14:paraId="4C810A07" w14:textId="77777777" w:rsidTr="00D46E61">
        <w:tc>
          <w:tcPr>
            <w:tcW w:w="9918" w:type="dxa"/>
          </w:tcPr>
          <w:p w14:paraId="20C54F54" w14:textId="77777777" w:rsidR="008A62DA" w:rsidRPr="00C562DC" w:rsidRDefault="008A62DA" w:rsidP="00AF4141"/>
        </w:tc>
      </w:tr>
      <w:tr w:rsidR="008A62DA" w:rsidRPr="00AF4141" w14:paraId="4D40AF47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0D6A9772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Mixed-methods evaluation is recommended for evaluations with Indigenous people; will any evaluation be required to include both qualitative data and quantitative data (where possible) in order to gather a rounded picture?</w:t>
            </w:r>
          </w:p>
        </w:tc>
      </w:tr>
      <w:tr w:rsidR="008A62DA" w:rsidRPr="00C562DC" w14:paraId="6B7F6E45" w14:textId="77777777" w:rsidTr="00D46E61">
        <w:tc>
          <w:tcPr>
            <w:tcW w:w="9918" w:type="dxa"/>
          </w:tcPr>
          <w:p w14:paraId="45911FD8" w14:textId="77777777" w:rsidR="008A62DA" w:rsidRPr="00C562DC" w:rsidRDefault="008A62DA" w:rsidP="00AF4141"/>
        </w:tc>
      </w:tr>
      <w:tr w:rsidR="008A62DA" w:rsidRPr="00AF4141" w14:paraId="720AB7EC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12B62DE0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Will data collection with Aboriginal and Torres Strait Islander people take place?</w:t>
            </w:r>
          </w:p>
        </w:tc>
      </w:tr>
      <w:tr w:rsidR="008A62DA" w:rsidRPr="00C562DC" w14:paraId="26126124" w14:textId="77777777" w:rsidTr="00D46E61">
        <w:tc>
          <w:tcPr>
            <w:tcW w:w="9918" w:type="dxa"/>
          </w:tcPr>
          <w:p w14:paraId="203ED8DD" w14:textId="77777777" w:rsidR="008A62DA" w:rsidRDefault="008A62DA" w:rsidP="00AF4141"/>
        </w:tc>
      </w:tr>
      <w:tr w:rsidR="008A62DA" w:rsidRPr="00AF4141" w14:paraId="77F37BDD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2A25672A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Will the views and perspectives of Aboriginal and Torres Strait Islander community and/or other end-users will be represented?</w:t>
            </w:r>
          </w:p>
        </w:tc>
      </w:tr>
      <w:tr w:rsidR="008A62DA" w:rsidRPr="00C562DC" w14:paraId="06D67707" w14:textId="77777777" w:rsidTr="00D46E61">
        <w:tc>
          <w:tcPr>
            <w:tcW w:w="9918" w:type="dxa"/>
          </w:tcPr>
          <w:p w14:paraId="52E3C3AC" w14:textId="77777777" w:rsidR="008A62DA" w:rsidRDefault="008A62DA" w:rsidP="00AF4141"/>
        </w:tc>
      </w:tr>
    </w:tbl>
    <w:p w14:paraId="6CA0FD57" w14:textId="77777777" w:rsidR="008A62DA" w:rsidRDefault="008A62DA" w:rsidP="00AF4141">
      <w:pPr>
        <w:pStyle w:val="Heading3"/>
      </w:pPr>
      <w:r>
        <w:t xml:space="preserve">Sorting </w:t>
      </w:r>
      <w:r>
        <w:rPr>
          <w:noProof/>
        </w:rPr>
        <w:drawing>
          <wp:inline distT="0" distB="0" distL="0" distR="0" wp14:anchorId="682D25A9" wp14:editId="270AA282">
            <wp:extent cx="571500" cy="333375"/>
            <wp:effectExtent l="0" t="0" r="0" b="9525"/>
            <wp:docPr id="864828361" name="Picture 6" descr="A close up of a wood g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28361" name="Picture 6" descr="A close up of a wood gr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96" cy="33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3DC7A" w14:textId="77777777" w:rsidR="008A62DA" w:rsidRPr="001840BB" w:rsidRDefault="008A62DA" w:rsidP="008A62DA">
      <w:r w:rsidRPr="00063701">
        <w:rPr>
          <w:rStyle w:val="IntenseEmphasis"/>
        </w:rPr>
        <w:t xml:space="preserve">This section provides a broad summary of the </w:t>
      </w:r>
      <w:r>
        <w:rPr>
          <w:rStyle w:val="IntenseEmphasis"/>
        </w:rPr>
        <w:t xml:space="preserve">data analysis and learnings </w:t>
      </w:r>
      <w:r w:rsidRPr="00063701">
        <w:rPr>
          <w:rStyle w:val="IntenseEmphasis"/>
        </w:rPr>
        <w:t>requirement</w:t>
      </w:r>
      <w:r>
        <w:rPr>
          <w:rStyle w:val="IntenseEmphasis"/>
        </w:rPr>
        <w:t>s</w:t>
      </w:r>
      <w:r w:rsidRPr="00063701">
        <w:rPr>
          <w:rStyle w:val="IntenseEmphasis"/>
        </w:rPr>
        <w:t xml:space="preserve"> of an evaluation </w:t>
      </w:r>
      <w:r>
        <w:rPr>
          <w:rStyle w:val="IntenseEmphasis"/>
        </w:rPr>
        <w:t>framework</w:t>
      </w:r>
      <w:r w:rsidRPr="00063701">
        <w:rPr>
          <w:rStyle w:val="IntenseEmphasis"/>
        </w:rPr>
        <w:t xml:space="preserve">. </w:t>
      </w:r>
      <w:r>
        <w:rPr>
          <w:rStyle w:val="IntenseEmphasis"/>
        </w:rPr>
        <w:t>Write your answer in the space under each question.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8"/>
      </w:tblGrid>
      <w:tr w:rsidR="008A62DA" w:rsidRPr="00AF4141" w14:paraId="40CDA0EE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35CE277C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What groups of people should be represented in any data analysis? Will Aboriginal and Torres Strait Islander people be involved?</w:t>
            </w:r>
          </w:p>
        </w:tc>
      </w:tr>
      <w:tr w:rsidR="008A62DA" w:rsidRPr="00C562DC" w14:paraId="3F16D8D4" w14:textId="77777777" w:rsidTr="00D46E61">
        <w:tc>
          <w:tcPr>
            <w:tcW w:w="9918" w:type="dxa"/>
          </w:tcPr>
          <w:p w14:paraId="2BA39EFB" w14:textId="77777777" w:rsidR="008A62DA" w:rsidRPr="00C562DC" w:rsidRDefault="008A62DA" w:rsidP="00AF4141"/>
        </w:tc>
      </w:tr>
      <w:tr w:rsidR="008A62DA" w:rsidRPr="00AF4141" w14:paraId="26085AB6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6A890817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What critical reflection tool/s will be used?</w:t>
            </w:r>
          </w:p>
        </w:tc>
      </w:tr>
      <w:tr w:rsidR="008A62DA" w:rsidRPr="00C562DC" w14:paraId="157D0DEF" w14:textId="77777777" w:rsidTr="00D46E61">
        <w:tc>
          <w:tcPr>
            <w:tcW w:w="9918" w:type="dxa"/>
          </w:tcPr>
          <w:p w14:paraId="298CB15D" w14:textId="77777777" w:rsidR="008A62DA" w:rsidRPr="00C562DC" w:rsidRDefault="008A62DA" w:rsidP="00AF4141"/>
        </w:tc>
      </w:tr>
    </w:tbl>
    <w:p w14:paraId="798C58CC" w14:textId="77777777" w:rsidR="008A62DA" w:rsidRDefault="008A62DA" w:rsidP="00AF4141">
      <w:pPr>
        <w:pStyle w:val="Heading3"/>
      </w:pPr>
      <w:r>
        <w:t xml:space="preserve">Sharing </w:t>
      </w:r>
      <w:r>
        <w:rPr>
          <w:noProof/>
        </w:rPr>
        <w:drawing>
          <wp:inline distT="0" distB="0" distL="0" distR="0" wp14:anchorId="5E090E18" wp14:editId="1C6EA9C1">
            <wp:extent cx="102290" cy="482600"/>
            <wp:effectExtent l="0" t="0" r="0" b="0"/>
            <wp:docPr id="22782528" name="Picture 7" descr="A yellow rectangular object with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2528" name="Picture 7" descr="A yellow rectangular object with black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2" cy="49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7752F" w14:textId="77777777" w:rsidR="008A62DA" w:rsidRPr="001840BB" w:rsidRDefault="008A62DA" w:rsidP="008A62DA">
      <w:pPr>
        <w:keepNext/>
        <w:keepLines/>
      </w:pPr>
      <w:r w:rsidRPr="00063701">
        <w:rPr>
          <w:rStyle w:val="IntenseEmphasis"/>
        </w:rPr>
        <w:t xml:space="preserve">This section provides a broad summary of the </w:t>
      </w:r>
      <w:r>
        <w:rPr>
          <w:rStyle w:val="IntenseEmphasis"/>
        </w:rPr>
        <w:t xml:space="preserve">reporting and knowledge transfer </w:t>
      </w:r>
      <w:r w:rsidRPr="00063701">
        <w:rPr>
          <w:rStyle w:val="IntenseEmphasis"/>
        </w:rPr>
        <w:t>requirement</w:t>
      </w:r>
      <w:r>
        <w:rPr>
          <w:rStyle w:val="IntenseEmphasis"/>
        </w:rPr>
        <w:t>s</w:t>
      </w:r>
      <w:r w:rsidRPr="00063701">
        <w:rPr>
          <w:rStyle w:val="IntenseEmphasis"/>
        </w:rPr>
        <w:t xml:space="preserve"> of an evaluation </w:t>
      </w:r>
      <w:r>
        <w:rPr>
          <w:rStyle w:val="IntenseEmphasis"/>
        </w:rPr>
        <w:t>framework</w:t>
      </w:r>
      <w:r w:rsidRPr="00063701">
        <w:rPr>
          <w:rStyle w:val="IntenseEmphasis"/>
        </w:rPr>
        <w:t xml:space="preserve">. </w:t>
      </w:r>
      <w:r>
        <w:rPr>
          <w:rStyle w:val="IntenseEmphasis"/>
        </w:rPr>
        <w:t>Write your answer in the space under each question.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18"/>
      </w:tblGrid>
      <w:tr w:rsidR="008A62DA" w:rsidRPr="00AF4141" w14:paraId="22AF7064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22975548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Will learnings from any evaluation be shared with those involved with and affected by the policy or program?</w:t>
            </w:r>
          </w:p>
        </w:tc>
      </w:tr>
      <w:tr w:rsidR="008A62DA" w:rsidRPr="00C562DC" w14:paraId="66717C27" w14:textId="77777777" w:rsidTr="00D46E61">
        <w:tc>
          <w:tcPr>
            <w:tcW w:w="9918" w:type="dxa"/>
          </w:tcPr>
          <w:p w14:paraId="3F777FE0" w14:textId="77777777" w:rsidR="008A62DA" w:rsidRPr="00C562DC" w:rsidRDefault="008A62DA" w:rsidP="00AF4141"/>
        </w:tc>
      </w:tr>
      <w:tr w:rsidR="008A62DA" w:rsidRPr="00AF4141" w14:paraId="78BB2168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2AB4E4D2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Given Indigenous people take seriously intergenerational knowledge transfer as a cultural protocol, a range of diverse strategies, and their resourcing, are required over time. What strategies will you use?</w:t>
            </w:r>
          </w:p>
        </w:tc>
      </w:tr>
      <w:tr w:rsidR="008A62DA" w:rsidRPr="00C562DC" w14:paraId="4036CABF" w14:textId="77777777" w:rsidTr="00D46E61">
        <w:tc>
          <w:tcPr>
            <w:tcW w:w="9918" w:type="dxa"/>
          </w:tcPr>
          <w:p w14:paraId="3DFD79CF" w14:textId="77777777" w:rsidR="008A62DA" w:rsidRPr="00C562DC" w:rsidRDefault="008A62DA" w:rsidP="00AF4141"/>
        </w:tc>
      </w:tr>
      <w:tr w:rsidR="008A62DA" w:rsidRPr="00AF4141" w14:paraId="36C72049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110CE558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Will achievements be recognised?</w:t>
            </w:r>
          </w:p>
        </w:tc>
      </w:tr>
      <w:tr w:rsidR="008A62DA" w:rsidRPr="00C562DC" w14:paraId="5CBF1F1B" w14:textId="77777777" w:rsidTr="00D46E61">
        <w:tc>
          <w:tcPr>
            <w:tcW w:w="9918" w:type="dxa"/>
          </w:tcPr>
          <w:p w14:paraId="102E56A8" w14:textId="77777777" w:rsidR="008A62DA" w:rsidRPr="00C562DC" w:rsidRDefault="008A62DA" w:rsidP="00AF4141"/>
        </w:tc>
      </w:tr>
      <w:tr w:rsidR="008A62DA" w:rsidRPr="00AF4141" w14:paraId="009ACA13" w14:textId="77777777" w:rsidTr="00D46E61">
        <w:tc>
          <w:tcPr>
            <w:tcW w:w="9918" w:type="dxa"/>
            <w:shd w:val="clear" w:color="auto" w:fill="F9DBDD" w:themeFill="accent4" w:themeFillTint="33"/>
          </w:tcPr>
          <w:p w14:paraId="2B1931DE" w14:textId="77777777" w:rsidR="008A62DA" w:rsidRPr="00AF4141" w:rsidRDefault="008A62DA" w:rsidP="00AF4141">
            <w:pPr>
              <w:rPr>
                <w:b/>
                <w:bCs/>
              </w:rPr>
            </w:pPr>
            <w:r w:rsidRPr="00AF4141">
              <w:rPr>
                <w:b/>
                <w:bCs/>
              </w:rPr>
              <w:t>Will ongoing relationships with community partners be supported?</w:t>
            </w:r>
          </w:p>
        </w:tc>
      </w:tr>
      <w:tr w:rsidR="008A62DA" w:rsidRPr="00C562DC" w14:paraId="33E93FC9" w14:textId="77777777" w:rsidTr="00D46E61">
        <w:tc>
          <w:tcPr>
            <w:tcW w:w="9918" w:type="dxa"/>
          </w:tcPr>
          <w:p w14:paraId="4D46E5C3" w14:textId="77777777" w:rsidR="008A62DA" w:rsidRPr="00C562DC" w:rsidRDefault="008A62DA" w:rsidP="00AF4141"/>
        </w:tc>
      </w:tr>
    </w:tbl>
    <w:p w14:paraId="1640CE13" w14:textId="77777777" w:rsidR="008A62DA" w:rsidRDefault="008A62DA" w:rsidP="008A62DA"/>
    <w:p w14:paraId="4F2E7064" w14:textId="77777777" w:rsidR="008A62DA" w:rsidRDefault="008A62DA" w:rsidP="008A62DA">
      <w:pPr>
        <w:rPr>
          <w:rStyle w:val="IntenseEmphasis"/>
        </w:rPr>
      </w:pPr>
      <w:r w:rsidRPr="00D27525">
        <w:rPr>
          <w:rStyle w:val="IntenseEmphasis"/>
        </w:rPr>
        <w:t>Once complete, you can either leave this framework in the question and answer format</w:t>
      </w:r>
      <w:r>
        <w:rPr>
          <w:rStyle w:val="IntenseEmphasis"/>
        </w:rPr>
        <w:t xml:space="preserve"> (but remover all text in this font)</w:t>
      </w:r>
      <w:r w:rsidRPr="00D27525">
        <w:rPr>
          <w:rStyle w:val="IntenseEmphasis"/>
        </w:rPr>
        <w:t xml:space="preserve">, or you can re-write </w:t>
      </w:r>
      <w:r>
        <w:rPr>
          <w:rStyle w:val="IntenseEmphasis"/>
        </w:rPr>
        <w:t xml:space="preserve">your answers </w:t>
      </w:r>
      <w:r w:rsidRPr="00D27525">
        <w:rPr>
          <w:rStyle w:val="IntenseEmphasis"/>
        </w:rPr>
        <w:t xml:space="preserve">into </w:t>
      </w:r>
      <w:r>
        <w:rPr>
          <w:rStyle w:val="IntenseEmphasis"/>
        </w:rPr>
        <w:t xml:space="preserve">a </w:t>
      </w:r>
      <w:r w:rsidRPr="00D27525">
        <w:rPr>
          <w:rStyle w:val="IntenseEmphasis"/>
        </w:rPr>
        <w:t xml:space="preserve">narrative </w:t>
      </w:r>
      <w:r>
        <w:rPr>
          <w:rStyle w:val="IntenseEmphasis"/>
        </w:rPr>
        <w:t xml:space="preserve">or visual </w:t>
      </w:r>
      <w:r w:rsidRPr="00D27525">
        <w:rPr>
          <w:rStyle w:val="IntenseEmphasis"/>
        </w:rPr>
        <w:t>form</w:t>
      </w:r>
      <w:r>
        <w:rPr>
          <w:rStyle w:val="IntenseEmphasis"/>
        </w:rPr>
        <w:t>, using the framework headings agreement-making, gathering, sorting and sharing.</w:t>
      </w:r>
    </w:p>
    <w:p w14:paraId="439A7CBA" w14:textId="77777777" w:rsidR="008A62DA" w:rsidRDefault="008A62DA" w:rsidP="008A62DA">
      <w:pPr>
        <w:rPr>
          <w:rStyle w:val="IntenseEmphasis"/>
        </w:rPr>
      </w:pPr>
      <w:r>
        <w:rPr>
          <w:rStyle w:val="IntenseEmphasis"/>
        </w:rPr>
        <w:t xml:space="preserve">To remind you, this Mawang guide to developing an Indigenous evaluation framework, which is a guide to how any evaluation in an organisation will be carried out. </w:t>
      </w:r>
    </w:p>
    <w:p w14:paraId="18AFC197" w14:textId="77777777" w:rsidR="008A62DA" w:rsidRDefault="008A62DA" w:rsidP="008A62DA">
      <w:pPr>
        <w:rPr>
          <w:rStyle w:val="IntenseEmphasis"/>
        </w:rPr>
      </w:pPr>
      <w:r>
        <w:rPr>
          <w:rStyle w:val="IntenseEmphasis"/>
        </w:rPr>
        <w:t xml:space="preserve">To develop an evaluation plan for a particular evaluation, use the Gulbarra guide to developing an evaluation plan. </w:t>
      </w:r>
    </w:p>
    <w:p w14:paraId="29A2856A" w14:textId="77777777" w:rsidR="008A62DA" w:rsidRDefault="008A62DA" w:rsidP="008A62DA">
      <w:pPr>
        <w:rPr>
          <w:rStyle w:val="IntenseEmphasis"/>
        </w:rPr>
      </w:pPr>
    </w:p>
    <w:p w14:paraId="5AE4F8E4" w14:textId="77777777" w:rsidR="008A62DA" w:rsidRPr="00911CB7" w:rsidRDefault="008A62DA" w:rsidP="00AF4141">
      <w:pPr>
        <w:pStyle w:val="Heading3"/>
      </w:pPr>
      <w:r w:rsidRPr="00911CB7">
        <w:t>Suggested citation</w:t>
      </w:r>
    </w:p>
    <w:p w14:paraId="1D2D2450" w14:textId="77777777" w:rsidR="008A62DA" w:rsidRDefault="008A62DA" w:rsidP="008A62DA">
      <w:r w:rsidRPr="00911CB7">
        <w:t>Williams, M.</w:t>
      </w:r>
      <w:r>
        <w:t>,</w:t>
      </w:r>
      <w:r w:rsidRPr="00911CB7">
        <w:t xml:space="preserve"> Ragg, M.</w:t>
      </w:r>
      <w:r>
        <w:t xml:space="preserve"> &amp; Marlin, D.</w:t>
      </w:r>
      <w:r w:rsidRPr="00911CB7">
        <w:t xml:space="preserve"> (202</w:t>
      </w:r>
      <w:r>
        <w:t>4</w:t>
      </w:r>
      <w:r w:rsidRPr="00911CB7">
        <w:t xml:space="preserve">). </w:t>
      </w:r>
      <w:r>
        <w:rPr>
          <w:i/>
          <w:iCs/>
        </w:rPr>
        <w:t xml:space="preserve">Mawang guide to developing an Indigenous evaluation framework. </w:t>
      </w:r>
      <w:r w:rsidRPr="00911CB7">
        <w:t xml:space="preserve">Yulang Indigenous Evaluation. </w:t>
      </w:r>
      <w:r w:rsidRPr="002D1D0A">
        <w:t>https://yulang.com.au/</w:t>
      </w:r>
      <w:r>
        <w:t>starburst-indigenous-evaluations/mawang</w:t>
      </w:r>
    </w:p>
    <w:p w14:paraId="67D6D099" w14:textId="77777777" w:rsidR="008A62DA" w:rsidRDefault="008A62DA" w:rsidP="008A62DA">
      <w:pPr>
        <w:jc w:val="center"/>
      </w:pPr>
      <w:r>
        <w:rPr>
          <w:noProof/>
        </w:rPr>
        <w:drawing>
          <wp:inline distT="0" distB="0" distL="0" distR="0" wp14:anchorId="5C730E54" wp14:editId="44F995B7">
            <wp:extent cx="2326943" cy="1369287"/>
            <wp:effectExtent l="0" t="0" r="0" b="2540"/>
            <wp:docPr id="133537775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37775" name="Picture 1" descr="A close-up of a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273" cy="13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D7EFC" w14:textId="77777777" w:rsidR="00390C94" w:rsidRPr="00390C94" w:rsidRDefault="00390C94" w:rsidP="00390C94"/>
    <w:sectPr w:rsidR="00390C94" w:rsidRPr="00390C94" w:rsidSect="00C9341A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851" w:right="851" w:bottom="851" w:left="851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6E62B" w14:textId="77777777" w:rsidR="006D31B2" w:rsidRDefault="006D31B2" w:rsidP="002808CC">
      <w:r>
        <w:separator/>
      </w:r>
    </w:p>
    <w:p w14:paraId="1A98C24F" w14:textId="77777777" w:rsidR="006D31B2" w:rsidRDefault="006D31B2"/>
  </w:endnote>
  <w:endnote w:type="continuationSeparator" w:id="0">
    <w:p w14:paraId="026F9850" w14:textId="77777777" w:rsidR="006D31B2" w:rsidRDefault="006D31B2" w:rsidP="002808CC">
      <w:r>
        <w:continuationSeparator/>
      </w:r>
    </w:p>
    <w:p w14:paraId="0E32DC41" w14:textId="77777777" w:rsidR="006D31B2" w:rsidRDefault="006D31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 Book Std Light">
    <w:panose1 w:val="00000000000000000000"/>
    <w:charset w:val="00"/>
    <w:family w:val="modern"/>
    <w:notTrueType/>
    <w:pitch w:val="variable"/>
    <w:sig w:usb0="A00000AF" w:usb1="5000205B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ntitled Sans Light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Scto Grotesk A">
    <w:panose1 w:val="00000000000000000000"/>
    <w:charset w:val="00"/>
    <w:family w:val="swiss"/>
    <w:notTrueType/>
    <w:pitch w:val="variable"/>
    <w:sig w:usb0="A000002F" w:usb1="400024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vorit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4369B" w14:textId="77777777" w:rsidR="00421789" w:rsidRPr="004B3B83" w:rsidRDefault="00D83173" w:rsidP="004B3B83">
    <w:pPr>
      <w:tabs>
        <w:tab w:val="left" w:pos="3402"/>
        <w:tab w:val="right" w:pos="10206"/>
      </w:tabs>
      <w:spacing w:before="240" w:after="0"/>
      <w:rPr>
        <w:color w:val="11264B"/>
        <w:sz w:val="16"/>
      </w:rPr>
    </w:pPr>
    <w:r>
      <w:rPr>
        <w:noProof/>
        <w:color w:val="11264B"/>
        <w:sz w:val="16"/>
      </w:rPr>
      <w:drawing>
        <wp:anchor distT="0" distB="0" distL="114300" distR="114300" simplePos="0" relativeHeight="251649021" behindDoc="0" locked="0" layoutInCell="1" allowOverlap="1" wp14:anchorId="10A255B7" wp14:editId="51EE44D2">
          <wp:simplePos x="0" y="0"/>
          <wp:positionH relativeFrom="page">
            <wp:posOffset>0</wp:posOffset>
          </wp:positionH>
          <wp:positionV relativeFrom="page">
            <wp:posOffset>10171430</wp:posOffset>
          </wp:positionV>
          <wp:extent cx="7560000" cy="298800"/>
          <wp:effectExtent l="0" t="0" r="0" b="6350"/>
          <wp:wrapNone/>
          <wp:docPr id="914159300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4159300" name="Graphic 91415930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476A3" w14:textId="77777777" w:rsidR="00C9341A" w:rsidRPr="00806609" w:rsidRDefault="00D83173" w:rsidP="00806609">
    <w:pPr>
      <w:tabs>
        <w:tab w:val="left" w:pos="3402"/>
        <w:tab w:val="right" w:pos="10206"/>
      </w:tabs>
      <w:spacing w:before="240" w:after="0"/>
      <w:rPr>
        <w:color w:val="11264B"/>
        <w:sz w:val="16"/>
      </w:rPr>
    </w:pPr>
    <w:r>
      <w:rPr>
        <w:noProof/>
        <w:color w:val="11264B"/>
        <w:sz w:val="16"/>
      </w:rPr>
      <w:drawing>
        <wp:anchor distT="0" distB="0" distL="114300" distR="114300" simplePos="0" relativeHeight="251663359" behindDoc="0" locked="0" layoutInCell="1" allowOverlap="1" wp14:anchorId="32FEF652" wp14:editId="04ECE531">
          <wp:simplePos x="0" y="0"/>
          <wp:positionH relativeFrom="page">
            <wp:posOffset>0</wp:posOffset>
          </wp:positionH>
          <wp:positionV relativeFrom="page">
            <wp:posOffset>10171430</wp:posOffset>
          </wp:positionV>
          <wp:extent cx="7560000" cy="298800"/>
          <wp:effectExtent l="0" t="0" r="0" b="6350"/>
          <wp:wrapNone/>
          <wp:docPr id="1883535924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4159300" name="Graphic 91415930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3DDA5" w14:textId="77777777" w:rsidR="006D31B2" w:rsidRPr="004621F7" w:rsidRDefault="006D31B2" w:rsidP="004621F7">
      <w:pPr>
        <w:pStyle w:val="Footer"/>
      </w:pPr>
    </w:p>
  </w:footnote>
  <w:footnote w:type="continuationSeparator" w:id="0">
    <w:p w14:paraId="59A5284E" w14:textId="77777777" w:rsidR="006D31B2" w:rsidRPr="004621F7" w:rsidRDefault="006D31B2" w:rsidP="004621F7">
      <w:pPr>
        <w:pStyle w:val="Footer"/>
      </w:pPr>
    </w:p>
  </w:footnote>
  <w:footnote w:type="continuationNotice" w:id="1">
    <w:p w14:paraId="40383F52" w14:textId="77777777" w:rsidR="006D31B2" w:rsidRPr="004621F7" w:rsidRDefault="006D31B2" w:rsidP="004621F7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53FE0" w14:textId="77777777" w:rsidR="006A1882" w:rsidRDefault="00D83173" w:rsidP="001E61C4">
    <w:pPr>
      <w:pStyle w:val="Header"/>
      <w:tabs>
        <w:tab w:val="left" w:pos="3402"/>
        <w:tab w:val="right" w:pos="10206"/>
      </w:tabs>
    </w:pPr>
    <w:r>
      <w:rPr>
        <w:noProof/>
      </w:rPr>
      <w:drawing>
        <wp:anchor distT="0" distB="0" distL="114300" distR="114300" simplePos="0" relativeHeight="251650046" behindDoc="0" locked="0" layoutInCell="1" allowOverlap="1" wp14:anchorId="4D3B527C" wp14:editId="3CD2FAD0">
          <wp:simplePos x="0" y="0"/>
          <wp:positionH relativeFrom="page">
            <wp:posOffset>0</wp:posOffset>
          </wp:positionH>
          <wp:positionV relativeFrom="page">
            <wp:posOffset>770255</wp:posOffset>
          </wp:positionV>
          <wp:extent cx="7559675" cy="129540"/>
          <wp:effectExtent l="0" t="0" r="3175" b="3810"/>
          <wp:wrapNone/>
          <wp:docPr id="238166430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166430" name="Graphic 238166430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21F7" w:rsidRPr="00C7294C">
      <w:t>Yul</w:t>
    </w:r>
    <w:r w:rsidR="004621F7">
      <w:t>a</w:t>
    </w:r>
    <w:r w:rsidR="004621F7" w:rsidRPr="00C7294C">
      <w:t xml:space="preserve">ng </w:t>
    </w:r>
    <w:r w:rsidR="004621F7">
      <w:tab/>
    </w:r>
    <w:sdt>
      <w:sdtPr>
        <w:id w:val="619729815"/>
        <w:text/>
      </w:sdtPr>
      <w:sdtEndPr/>
      <w:sdtContent>
        <w:r w:rsidR="00AF4141">
          <w:t>Mawang: Guide to developing an Indigenous evaluation framework</w:t>
        </w:r>
      </w:sdtContent>
    </w:sdt>
    <w:r w:rsidR="004621F7">
      <w:tab/>
    </w:r>
    <w:r w:rsidR="004621F7" w:rsidRPr="00CD35B7">
      <w:fldChar w:fldCharType="begin"/>
    </w:r>
    <w:r w:rsidR="004621F7" w:rsidRPr="00CD35B7">
      <w:instrText xml:space="preserve"> PAGE  \* Arabic  \* MERGEFORMAT </w:instrText>
    </w:r>
    <w:r w:rsidR="004621F7" w:rsidRPr="00CD35B7">
      <w:fldChar w:fldCharType="separate"/>
    </w:r>
    <w:r w:rsidR="004621F7">
      <w:t>4</w:t>
    </w:r>
    <w:r w:rsidR="004621F7" w:rsidRPr="00CD35B7">
      <w:fldChar w:fldCharType="end"/>
    </w:r>
    <w:r w:rsidR="004621F7">
      <w:t>/</w:t>
    </w:r>
    <w:fldSimple w:instr=" NUMPAGES  \* Arabic  \* MERGEFORMAT ">
      <w:r w:rsidR="004621F7">
        <w:t>8</w:t>
      </w:r>
    </w:fldSimple>
  </w:p>
  <w:p w14:paraId="110078ED" w14:textId="77777777" w:rsidR="00421789" w:rsidRPr="00421789" w:rsidRDefault="00421789" w:rsidP="00421789">
    <w:pPr>
      <w:spacing w:after="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82321" w14:textId="77777777" w:rsidR="00C9341A" w:rsidRDefault="00F4720E" w:rsidP="006E0B6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3599" behindDoc="0" locked="0" layoutInCell="1" allowOverlap="1" wp14:anchorId="1D1340C3" wp14:editId="188C4E0A">
              <wp:simplePos x="0" y="0"/>
              <wp:positionH relativeFrom="page">
                <wp:posOffset>-9525</wp:posOffset>
              </wp:positionH>
              <wp:positionV relativeFrom="page">
                <wp:posOffset>-95250</wp:posOffset>
              </wp:positionV>
              <wp:extent cx="7572375" cy="1778000"/>
              <wp:effectExtent l="0" t="0" r="9525" b="0"/>
              <wp:wrapTopAndBottom/>
              <wp:docPr id="1021795985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375" cy="1778000"/>
                        <a:chOff x="0" y="0"/>
                        <a:chExt cx="7572375" cy="1778000"/>
                      </a:xfrm>
                    </wpg:grpSpPr>
                    <wps:wsp>
                      <wps:cNvPr id="1812940260" name="Rectangle 1960222497"/>
                      <wps:cNvSpPr/>
                      <wps:spPr>
                        <a:xfrm>
                          <a:off x="0" y="0"/>
                          <a:ext cx="7558405" cy="177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6289982" name="Picture 22793230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04800" y="400050"/>
                          <a:ext cx="1946275" cy="10934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3685240" name="Graphic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>
                          <a:off x="4791075" y="38100"/>
                          <a:ext cx="2781300" cy="15347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95098F" id="Group 2" o:spid="_x0000_s1026" style="position:absolute;margin-left:-.75pt;margin-top:-7.5pt;width:596.25pt;height:140pt;z-index:251673599;mso-position-horizontal-relative:page;mso-position-vertical-relative:page" coordsize="75723,177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">
              <v:rect id="Rectangle 1960222497" o:spid="_x0000_s1027" style="position:absolute;width:75584;height:177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7932307" o:spid="_x0000_s1028" type="#_x0000_t75" style="position:absolute;left:3048;top:4000;width:19462;height:1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">
                <v:imagedata r:id="rId4" o:title=""/>
              </v:shape>
              <v:shape id="Graphic 2" o:spid="_x0000_s1029" type="#_x0000_t75" style="position:absolute;left:47910;top:381;width:27813;height:1534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">
                <v:imagedata r:id="rId5" o:title=""/>
              </v:shape>
              <w10:wrap type="topAndBottom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744358959" o:spid="_x0000_i1025" type="#_x0000_t75" style="width:3.45pt;height:3.4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4FE0D3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0E58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66F6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8D467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FCEB0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CA045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C890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44504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92CB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6AD51A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G Book Std Light" w:hAnsi="AG Book Std Light" w:hint="default"/>
        <w:color w:val="auto"/>
      </w:rPr>
    </w:lvl>
  </w:abstractNum>
  <w:abstractNum w:abstractNumId="10" w15:restartNumberingAfterBreak="0">
    <w:nsid w:val="061220F2"/>
    <w:multiLevelType w:val="hybridMultilevel"/>
    <w:tmpl w:val="716A49EE"/>
    <w:lvl w:ilvl="0" w:tplc="B4C6A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8E6D95"/>
    <w:multiLevelType w:val="multilevel"/>
    <w:tmpl w:val="6CB4BAE0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Theme="minorHAnsi" w:hAnsiTheme="minorHAnsi" w:hint="default"/>
        <w:color w:val="F8A255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B792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F3D21A1"/>
    <w:multiLevelType w:val="hybridMultilevel"/>
    <w:tmpl w:val="779AD7A0"/>
    <w:lvl w:ilvl="0" w:tplc="933252C2">
      <w:start w:val="1"/>
      <w:numFmt w:val="upperRoman"/>
      <w:lvlText w:val="%1"/>
      <w:lvlJc w:val="left"/>
      <w:pPr>
        <w:ind w:left="29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640" w:hanging="360"/>
      </w:pPr>
    </w:lvl>
    <w:lvl w:ilvl="2" w:tplc="0C09001B" w:tentative="1">
      <w:start w:val="1"/>
      <w:numFmt w:val="lowerRoman"/>
      <w:lvlText w:val="%3."/>
      <w:lvlJc w:val="right"/>
      <w:pPr>
        <w:ind w:left="4360" w:hanging="180"/>
      </w:pPr>
    </w:lvl>
    <w:lvl w:ilvl="3" w:tplc="0C09000F" w:tentative="1">
      <w:start w:val="1"/>
      <w:numFmt w:val="decimal"/>
      <w:lvlText w:val="%4."/>
      <w:lvlJc w:val="left"/>
      <w:pPr>
        <w:ind w:left="5080" w:hanging="360"/>
      </w:pPr>
    </w:lvl>
    <w:lvl w:ilvl="4" w:tplc="0C090019" w:tentative="1">
      <w:start w:val="1"/>
      <w:numFmt w:val="lowerLetter"/>
      <w:lvlText w:val="%5."/>
      <w:lvlJc w:val="left"/>
      <w:pPr>
        <w:ind w:left="5800" w:hanging="360"/>
      </w:pPr>
    </w:lvl>
    <w:lvl w:ilvl="5" w:tplc="0C09001B" w:tentative="1">
      <w:start w:val="1"/>
      <w:numFmt w:val="lowerRoman"/>
      <w:lvlText w:val="%6."/>
      <w:lvlJc w:val="right"/>
      <w:pPr>
        <w:ind w:left="6520" w:hanging="180"/>
      </w:pPr>
    </w:lvl>
    <w:lvl w:ilvl="6" w:tplc="0C09000F" w:tentative="1">
      <w:start w:val="1"/>
      <w:numFmt w:val="decimal"/>
      <w:lvlText w:val="%7."/>
      <w:lvlJc w:val="left"/>
      <w:pPr>
        <w:ind w:left="7240" w:hanging="360"/>
      </w:pPr>
    </w:lvl>
    <w:lvl w:ilvl="7" w:tplc="0C090019" w:tentative="1">
      <w:start w:val="1"/>
      <w:numFmt w:val="lowerLetter"/>
      <w:lvlText w:val="%8."/>
      <w:lvlJc w:val="left"/>
      <w:pPr>
        <w:ind w:left="7960" w:hanging="360"/>
      </w:pPr>
    </w:lvl>
    <w:lvl w:ilvl="8" w:tplc="0C09001B" w:tentative="1">
      <w:start w:val="1"/>
      <w:numFmt w:val="lowerRoman"/>
      <w:lvlText w:val="%9."/>
      <w:lvlJc w:val="right"/>
      <w:pPr>
        <w:ind w:left="8680" w:hanging="180"/>
      </w:pPr>
    </w:lvl>
  </w:abstractNum>
  <w:abstractNum w:abstractNumId="14" w15:restartNumberingAfterBreak="0">
    <w:nsid w:val="23E9489F"/>
    <w:multiLevelType w:val="multilevel"/>
    <w:tmpl w:val="952C5698"/>
    <w:styleLink w:val="Section"/>
    <w:lvl w:ilvl="0">
      <w:start w:val="1"/>
      <w:numFmt w:val="upperRoman"/>
      <w:pStyle w:val="Heading1"/>
      <w:lvlText w:val="%1"/>
      <w:lvlJc w:val="right"/>
      <w:pPr>
        <w:tabs>
          <w:tab w:val="num" w:pos="3402"/>
        </w:tabs>
        <w:ind w:left="3402" w:hanging="8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6F77E30"/>
    <w:multiLevelType w:val="multilevel"/>
    <w:tmpl w:val="62C6A77A"/>
    <w:lvl w:ilvl="0">
      <w:start w:val="1"/>
      <w:numFmt w:val="lowerLetter"/>
      <w:pStyle w:val="List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color w:val="1D1D1B" w:themeColor="text1"/>
      </w:rPr>
    </w:lvl>
    <w:lvl w:ilvl="1">
      <w:start w:val="1"/>
      <w:numFmt w:val="lowerRoman"/>
      <w:lvlText w:val="%2."/>
      <w:lvlJc w:val="left"/>
      <w:pPr>
        <w:ind w:left="1080" w:hanging="360"/>
      </w:pPr>
      <w:rPr>
        <w:rFonts w:asciiTheme="minorHAnsi" w:hAnsiTheme="minorHAnsi" w:hint="default"/>
        <w:b w:val="0"/>
        <w:i w:val="0"/>
        <w:color w:val="1D1D1B" w:themeColor="text1"/>
      </w:rPr>
    </w:lvl>
    <w:lvl w:ilvl="2">
      <w:start w:val="1"/>
      <w:numFmt w:val="upperLetter"/>
      <w:lvlText w:val="%3."/>
      <w:lvlJc w:val="left"/>
      <w:pPr>
        <w:ind w:left="1440" w:hanging="360"/>
      </w:pPr>
      <w:rPr>
        <w:rFonts w:asciiTheme="minorHAnsi" w:hAnsiTheme="minorHAnsi" w:hint="default"/>
        <w:b w:val="0"/>
        <w:i w:val="0"/>
        <w:color w:val="1D1D1B" w:themeColor="text1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hint="default"/>
        <w:b w:val="0"/>
        <w:i w:val="0"/>
        <w:color w:val="auto"/>
      </w:rPr>
    </w:lvl>
    <w:lvl w:ilvl="4">
      <w:start w:val="1"/>
      <w:numFmt w:val="lowerRoman"/>
      <w:lvlText w:val="(%5)"/>
      <w:lvlJc w:val="left"/>
      <w:pPr>
        <w:ind w:left="2160" w:hanging="360"/>
      </w:pPr>
      <w:rPr>
        <w:rFonts w:hint="default"/>
        <w:b w:val="0"/>
        <w:i w:val="0"/>
        <w:color w:val="auto"/>
      </w:rPr>
    </w:lvl>
    <w:lvl w:ilvl="5">
      <w:start w:val="1"/>
      <w:numFmt w:val="upperLetter"/>
      <w:lvlText w:val="(%6)"/>
      <w:lvlJc w:val="left"/>
      <w:pPr>
        <w:ind w:left="2520" w:hanging="360"/>
      </w:pPr>
      <w:rPr>
        <w:rFonts w:hint="default"/>
        <w:b w:val="0"/>
        <w:i w:val="0"/>
        <w:color w:val="auto"/>
      </w:rPr>
    </w:lvl>
    <w:lvl w:ilvl="6">
      <w:start w:val="1"/>
      <w:numFmt w:val="lowerLetter"/>
      <w:lvlText w:val="%7."/>
      <w:lvlJc w:val="left"/>
      <w:pPr>
        <w:ind w:left="2880" w:hanging="360"/>
      </w:pPr>
      <w:rPr>
        <w:rFonts w:hint="default"/>
        <w:b w:val="0"/>
        <w:i w:val="0"/>
        <w:color w:val="auto"/>
      </w:rPr>
    </w:lvl>
    <w:lvl w:ilvl="7">
      <w:start w:val="1"/>
      <w:numFmt w:val="lowerRoman"/>
      <w:lvlText w:val="%8."/>
      <w:lvlJc w:val="left"/>
      <w:pPr>
        <w:ind w:left="3240" w:hanging="360"/>
      </w:pPr>
      <w:rPr>
        <w:rFonts w:hint="default"/>
        <w:b w:val="0"/>
        <w:i w:val="0"/>
        <w:color w:val="auto"/>
      </w:rPr>
    </w:lvl>
    <w:lvl w:ilvl="8">
      <w:start w:val="1"/>
      <w:numFmt w:val="upperLetter"/>
      <w:lvlText w:val="%9."/>
      <w:lvlJc w:val="left"/>
      <w:pPr>
        <w:ind w:left="3600" w:hanging="360"/>
      </w:pPr>
      <w:rPr>
        <w:rFonts w:hint="default"/>
        <w:b w:val="0"/>
        <w:i w:val="0"/>
        <w:color w:val="auto"/>
      </w:rPr>
    </w:lvl>
  </w:abstractNum>
  <w:abstractNum w:abstractNumId="16" w15:restartNumberingAfterBreak="0">
    <w:nsid w:val="386E086B"/>
    <w:multiLevelType w:val="hybridMultilevel"/>
    <w:tmpl w:val="4F8284E2"/>
    <w:lvl w:ilvl="0" w:tplc="E19480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Untitled Sans Light" w:hAnsi="Untitled Sans Light" w:hint="default"/>
        <w:color w:val="1D1D1B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95471B"/>
    <w:multiLevelType w:val="hybridMultilevel"/>
    <w:tmpl w:val="82A8C582"/>
    <w:lvl w:ilvl="0" w:tplc="80B623C8">
      <w:start w:val="1"/>
      <w:numFmt w:val="upperRoman"/>
      <w:lvlText w:val="%1"/>
      <w:lvlJc w:val="left"/>
      <w:pPr>
        <w:ind w:left="256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4F307A"/>
    <w:multiLevelType w:val="multilevel"/>
    <w:tmpl w:val="4A6A277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2FA63C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81546A7"/>
    <w:multiLevelType w:val="multilevel"/>
    <w:tmpl w:val="D1B6B964"/>
    <w:lvl w:ilvl="0">
      <w:start w:val="1"/>
      <w:numFmt w:val="decimal"/>
      <w:pStyle w:val="ListNumber"/>
      <w:lvlText w:val="%1."/>
      <w:lvlJc w:val="left"/>
      <w:pPr>
        <w:ind w:left="1800" w:hanging="360"/>
      </w:pPr>
      <w:rPr>
        <w:rFonts w:asciiTheme="minorHAnsi" w:hAnsiTheme="minorHAnsi" w:hint="default"/>
        <w:b w:val="0"/>
        <w:i w:val="0"/>
        <w:color w:val="1D1D1B" w:themeColor="text1"/>
      </w:rPr>
    </w:lvl>
    <w:lvl w:ilvl="1">
      <w:start w:val="1"/>
      <w:numFmt w:val="lowerLetter"/>
      <w:pStyle w:val="ListNumber2"/>
      <w:lvlText w:val="%2."/>
      <w:lvlJc w:val="left"/>
      <w:pPr>
        <w:ind w:left="2160" w:hanging="360"/>
      </w:pPr>
      <w:rPr>
        <w:rFonts w:asciiTheme="minorHAnsi" w:hAnsiTheme="minorHAnsi" w:hint="default"/>
        <w:b w:val="0"/>
        <w:i w:val="0"/>
        <w:color w:val="1D1D1B" w:themeColor="text1"/>
      </w:rPr>
    </w:lvl>
    <w:lvl w:ilvl="2">
      <w:start w:val="1"/>
      <w:numFmt w:val="lowerRoman"/>
      <w:pStyle w:val="ListNumber3"/>
      <w:lvlText w:val="%3."/>
      <w:lvlJc w:val="left"/>
      <w:pPr>
        <w:ind w:left="2520" w:hanging="360"/>
      </w:pPr>
      <w:rPr>
        <w:rFonts w:asciiTheme="minorHAnsi" w:hAnsiTheme="minorHAnsi" w:hint="default"/>
        <w:b w:val="0"/>
        <w:i w:val="0"/>
        <w:color w:val="1D1D1B" w:themeColor="text1"/>
      </w:rPr>
    </w:lvl>
    <w:lvl w:ilvl="3">
      <w:start w:val="1"/>
      <w:numFmt w:val="decimal"/>
      <w:pStyle w:val="ListNumber4"/>
      <w:lvlText w:val="(%4)"/>
      <w:lvlJc w:val="left"/>
      <w:pPr>
        <w:ind w:left="288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pStyle w:val="ListNumber5"/>
      <w:lvlText w:val="(%5)"/>
      <w:lvlJc w:val="left"/>
      <w:pPr>
        <w:ind w:left="3240" w:hanging="360"/>
      </w:pPr>
      <w:rPr>
        <w:rFonts w:hint="default"/>
        <w:b w:val="0"/>
        <w:i w:val="0"/>
        <w:color w:val="auto"/>
      </w:rPr>
    </w:lvl>
    <w:lvl w:ilvl="5">
      <w:start w:val="1"/>
      <w:numFmt w:val="lowerRoman"/>
      <w:lvlText w:val="(%6)"/>
      <w:lvlJc w:val="left"/>
      <w:pPr>
        <w:ind w:left="3600" w:hanging="360"/>
      </w:pPr>
      <w:rPr>
        <w:rFonts w:hint="default"/>
        <w:b w:val="0"/>
        <w:i w:val="0"/>
        <w:color w:val="auto"/>
      </w:rPr>
    </w:lvl>
    <w:lvl w:ilvl="6">
      <w:start w:val="1"/>
      <w:numFmt w:val="decimal"/>
      <w:lvlText w:val="%7."/>
      <w:lvlJc w:val="left"/>
      <w:pPr>
        <w:ind w:left="3960" w:hanging="360"/>
      </w:pPr>
      <w:rPr>
        <w:rFonts w:hint="default"/>
        <w:b w:val="0"/>
        <w:i w:val="0"/>
        <w:color w:val="auto"/>
      </w:rPr>
    </w:lvl>
    <w:lvl w:ilvl="7">
      <w:start w:val="1"/>
      <w:numFmt w:val="lowerLetter"/>
      <w:lvlText w:val="%8."/>
      <w:lvlJc w:val="left"/>
      <w:pPr>
        <w:ind w:left="4320" w:hanging="360"/>
      </w:pPr>
      <w:rPr>
        <w:rFonts w:hint="default"/>
        <w:b w:val="0"/>
        <w:i w:val="0"/>
        <w:color w:val="auto"/>
      </w:rPr>
    </w:lvl>
    <w:lvl w:ilvl="8">
      <w:start w:val="1"/>
      <w:numFmt w:val="lowerRoman"/>
      <w:lvlText w:val="%9."/>
      <w:lvlJc w:val="left"/>
      <w:pPr>
        <w:ind w:left="4680" w:hanging="360"/>
      </w:pPr>
      <w:rPr>
        <w:rFonts w:hint="default"/>
        <w:b w:val="0"/>
        <w:i w:val="0"/>
        <w:color w:val="auto"/>
      </w:rPr>
    </w:lvl>
  </w:abstractNum>
  <w:abstractNum w:abstractNumId="21" w15:restartNumberingAfterBreak="0">
    <w:nsid w:val="68E609E5"/>
    <w:multiLevelType w:val="hybridMultilevel"/>
    <w:tmpl w:val="54E09954"/>
    <w:lvl w:ilvl="0" w:tplc="95AC4F5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DA4963"/>
    <w:multiLevelType w:val="hybridMultilevel"/>
    <w:tmpl w:val="476EC1FA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252020"/>
    <w:multiLevelType w:val="multilevel"/>
    <w:tmpl w:val="DA3CD7F2"/>
    <w:lvl w:ilvl="0">
      <w:start w:val="1"/>
      <w:numFmt w:val="bullet"/>
      <w:lvlText w:val="•"/>
      <w:lvlJc w:val="left"/>
      <w:pPr>
        <w:ind w:left="360" w:hanging="360"/>
      </w:pPr>
      <w:rPr>
        <w:rFonts w:ascii="Scto Grotesk A" w:hAnsi="Scto Grotesk A" w:hint="default"/>
        <w:color w:val="5F2756" w:themeColor="accent2"/>
      </w:rPr>
    </w:lvl>
    <w:lvl w:ilvl="1">
      <w:start w:val="1"/>
      <w:numFmt w:val="bullet"/>
      <w:lvlText w:val="◦"/>
      <w:lvlJc w:val="left"/>
      <w:pPr>
        <w:ind w:left="720" w:hanging="360"/>
      </w:pPr>
      <w:rPr>
        <w:rFonts w:ascii="Arial" w:hAnsi="Arial" w:hint="default"/>
        <w:color w:val="5F2756" w:themeColor="accent2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Arial" w:hAnsi="Arial" w:hint="default"/>
        <w:color w:val="1D1D1B" w:themeColor="text1"/>
      </w:rPr>
    </w:lvl>
    <w:lvl w:ilvl="3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color w:val="1D1D1B" w:themeColor="text1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1D1D1B" w:themeColor="tex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1D1D1B" w:themeColor="tex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Arial" w:hAnsi="Arial" w:hint="default"/>
        <w:color w:val="1D1D1B" w:themeColor="tex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="Arial" w:hAnsi="Arial" w:hint="default"/>
        <w:color w:val="1D1D1B" w:themeColor="tex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="Arial" w:hAnsi="Arial" w:hint="default"/>
        <w:color w:val="1D1D1B" w:themeColor="text1"/>
      </w:rPr>
    </w:lvl>
  </w:abstractNum>
  <w:abstractNum w:abstractNumId="24" w15:restartNumberingAfterBreak="0">
    <w:nsid w:val="70605230"/>
    <w:multiLevelType w:val="hybridMultilevel"/>
    <w:tmpl w:val="703052EC"/>
    <w:lvl w:ilvl="0" w:tplc="7714C704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  <w:color w:val="5F2756" w:themeColor="accent2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1686345"/>
    <w:multiLevelType w:val="hybridMultilevel"/>
    <w:tmpl w:val="DD34A5DE"/>
    <w:lvl w:ilvl="0" w:tplc="DAA68E7A">
      <w:start w:val="1"/>
      <w:numFmt w:val="lowerRoman"/>
      <w:lvlText w:val="%1."/>
      <w:lvlJc w:val="left"/>
      <w:pPr>
        <w:ind w:left="360" w:hanging="360"/>
      </w:pPr>
      <w:rPr>
        <w:rFonts w:hint="default"/>
        <w:b/>
        <w:i w:val="0"/>
        <w:color w:val="5F2756" w:themeColor="accent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4D13F86"/>
    <w:multiLevelType w:val="multilevel"/>
    <w:tmpl w:val="C4A68B94"/>
    <w:lvl w:ilvl="0">
      <w:start w:val="1"/>
      <w:numFmt w:val="decimal"/>
      <w:suff w:val="space"/>
      <w:lvlText w:val="%1."/>
      <w:lvlJc w:val="left"/>
      <w:pPr>
        <w:ind w:left="567" w:hanging="567"/>
      </w:pPr>
      <w:rPr>
        <w:rFonts w:hint="default"/>
        <w:b w:val="0"/>
        <w:i w:val="0"/>
        <w:color w:val="5F2756" w:themeColor="accent2"/>
      </w:rPr>
    </w:lvl>
    <w:lvl w:ilvl="1">
      <w:start w:val="1"/>
      <w:numFmt w:val="decimal"/>
      <w:suff w:val="space"/>
      <w:lvlText w:val="%1.%2."/>
      <w:lvlJc w:val="left"/>
      <w:pPr>
        <w:ind w:left="567" w:hanging="567"/>
      </w:pPr>
      <w:rPr>
        <w:rFonts w:hint="default"/>
        <w:color w:val="A83A55" w:themeColor="accent1"/>
      </w:rPr>
    </w:lvl>
    <w:lvl w:ilvl="2">
      <w:start w:val="1"/>
      <w:numFmt w:val="decimal"/>
      <w:suff w:val="space"/>
      <w:lvlText w:val="%1.%2.%3."/>
      <w:lvlJc w:val="left"/>
      <w:pPr>
        <w:ind w:left="567" w:hanging="567"/>
      </w:pPr>
      <w:rPr>
        <w:rFonts w:hint="default"/>
        <w:color w:val="A83A55" w:themeColor="accent1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787E4D88"/>
    <w:multiLevelType w:val="multilevel"/>
    <w:tmpl w:val="AAFE56BE"/>
    <w:lvl w:ilvl="0">
      <w:start w:val="1"/>
      <w:numFmt w:val="bullet"/>
      <w:pStyle w:val="ListBullet"/>
      <w:lvlText w:val="•"/>
      <w:lvlJc w:val="left"/>
      <w:pPr>
        <w:ind w:left="720" w:hanging="360"/>
      </w:pPr>
      <w:rPr>
        <w:rFonts w:ascii="Century Gothic" w:hAnsi="Century Gothic" w:hint="default"/>
        <w:color w:val="1D1D1B" w:themeColor="text1"/>
      </w:rPr>
    </w:lvl>
    <w:lvl w:ilvl="1">
      <w:start w:val="1"/>
      <w:numFmt w:val="bullet"/>
      <w:pStyle w:val="ListBullet2"/>
      <w:lvlText w:val="•"/>
      <w:lvlJc w:val="left"/>
      <w:pPr>
        <w:ind w:left="1080" w:hanging="360"/>
      </w:pPr>
      <w:rPr>
        <w:rFonts w:ascii="Century Gothic" w:hAnsi="Century Gothic" w:hint="default"/>
        <w:color w:val="1D1D1B" w:themeColor="text1"/>
      </w:rPr>
    </w:lvl>
    <w:lvl w:ilvl="2">
      <w:start w:val="1"/>
      <w:numFmt w:val="bullet"/>
      <w:pStyle w:val="ListBullet3"/>
      <w:lvlText w:val="–"/>
      <w:lvlJc w:val="left"/>
      <w:pPr>
        <w:ind w:left="1440" w:hanging="360"/>
      </w:pPr>
      <w:rPr>
        <w:rFonts w:ascii="Century Gothic" w:hAnsi="Century Gothic" w:hint="default"/>
        <w:color w:val="1D1D1B" w:themeColor="text1"/>
      </w:rPr>
    </w:lvl>
    <w:lvl w:ilvl="3">
      <w:start w:val="1"/>
      <w:numFmt w:val="bullet"/>
      <w:pStyle w:val="ListBullet4"/>
      <w:lvlText w:val="–"/>
      <w:lvlJc w:val="left"/>
      <w:pPr>
        <w:ind w:left="1800" w:hanging="360"/>
      </w:pPr>
      <w:rPr>
        <w:rFonts w:ascii="Century Gothic" w:hAnsi="Century Gothic" w:hint="default"/>
        <w:color w:val="1D1D1B" w:themeColor="text1"/>
      </w:rPr>
    </w:lvl>
    <w:lvl w:ilvl="4">
      <w:start w:val="1"/>
      <w:numFmt w:val="bullet"/>
      <w:pStyle w:val="ListBullet5"/>
      <w:lvlText w:val="–"/>
      <w:lvlJc w:val="left"/>
      <w:pPr>
        <w:ind w:left="2160" w:hanging="360"/>
      </w:pPr>
      <w:rPr>
        <w:rFonts w:ascii="Century Gothic" w:hAnsi="Century Gothic" w:hint="default"/>
        <w:color w:val="1D1D1B" w:themeColor="text1"/>
      </w:rPr>
    </w:lvl>
    <w:lvl w:ilvl="5">
      <w:start w:val="1"/>
      <w:numFmt w:val="bullet"/>
      <w:lvlText w:val="–"/>
      <w:lvlJc w:val="left"/>
      <w:pPr>
        <w:ind w:left="2520" w:hanging="360"/>
      </w:pPr>
      <w:rPr>
        <w:rFonts w:ascii="Century Gothic" w:hAnsi="Century Gothic" w:hint="default"/>
        <w:color w:val="1D1D1B" w:themeColor="text1"/>
      </w:rPr>
    </w:lvl>
    <w:lvl w:ilvl="6">
      <w:start w:val="1"/>
      <w:numFmt w:val="bullet"/>
      <w:lvlText w:val="–"/>
      <w:lvlJc w:val="left"/>
      <w:pPr>
        <w:ind w:left="2880" w:hanging="360"/>
      </w:pPr>
      <w:rPr>
        <w:rFonts w:ascii="Century Gothic" w:hAnsi="Century Gothic" w:hint="default"/>
        <w:color w:val="1D1D1B" w:themeColor="text1"/>
      </w:rPr>
    </w:lvl>
    <w:lvl w:ilvl="7">
      <w:start w:val="1"/>
      <w:numFmt w:val="bullet"/>
      <w:lvlText w:val="–"/>
      <w:lvlJc w:val="left"/>
      <w:pPr>
        <w:ind w:left="3240" w:hanging="360"/>
      </w:pPr>
      <w:rPr>
        <w:rFonts w:ascii="Century Gothic" w:hAnsi="Century Gothic" w:hint="default"/>
        <w:color w:val="1D1D1B" w:themeColor="text1"/>
      </w:rPr>
    </w:lvl>
    <w:lvl w:ilvl="8">
      <w:start w:val="1"/>
      <w:numFmt w:val="bullet"/>
      <w:lvlText w:val="–"/>
      <w:lvlJc w:val="left"/>
      <w:pPr>
        <w:ind w:left="3600" w:hanging="360"/>
      </w:pPr>
      <w:rPr>
        <w:rFonts w:ascii="Century Gothic" w:hAnsi="Century Gothic" w:hint="default"/>
        <w:color w:val="1D1D1B" w:themeColor="text1"/>
      </w:rPr>
    </w:lvl>
  </w:abstractNum>
  <w:abstractNum w:abstractNumId="28" w15:restartNumberingAfterBreak="0">
    <w:nsid w:val="79784CB5"/>
    <w:multiLevelType w:val="hybridMultilevel"/>
    <w:tmpl w:val="8EDADD48"/>
    <w:lvl w:ilvl="0" w:tplc="AD1C95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Favorit Regular" w:hAnsi="Favorit Regular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737932">
    <w:abstractNumId w:val="9"/>
  </w:num>
  <w:num w:numId="2" w16cid:durableId="1079016928">
    <w:abstractNumId w:val="8"/>
  </w:num>
  <w:num w:numId="3" w16cid:durableId="464931147">
    <w:abstractNumId w:val="28"/>
  </w:num>
  <w:num w:numId="4" w16cid:durableId="1120758814">
    <w:abstractNumId w:val="16"/>
  </w:num>
  <w:num w:numId="5" w16cid:durableId="1053306212">
    <w:abstractNumId w:val="16"/>
    <w:lvlOverride w:ilvl="0">
      <w:startOverride w:val="1"/>
    </w:lvlOverride>
  </w:num>
  <w:num w:numId="6" w16cid:durableId="389502236">
    <w:abstractNumId w:val="11"/>
  </w:num>
  <w:num w:numId="7" w16cid:durableId="939948114">
    <w:abstractNumId w:val="21"/>
  </w:num>
  <w:num w:numId="8" w16cid:durableId="17903227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66311431">
    <w:abstractNumId w:val="27"/>
  </w:num>
  <w:num w:numId="10" w16cid:durableId="60762992">
    <w:abstractNumId w:val="7"/>
  </w:num>
  <w:num w:numId="11" w16cid:durableId="1767535412">
    <w:abstractNumId w:val="27"/>
  </w:num>
  <w:num w:numId="12" w16cid:durableId="1457988918">
    <w:abstractNumId w:val="6"/>
  </w:num>
  <w:num w:numId="13" w16cid:durableId="1413891592">
    <w:abstractNumId w:val="27"/>
  </w:num>
  <w:num w:numId="14" w16cid:durableId="13697538">
    <w:abstractNumId w:val="5"/>
  </w:num>
  <w:num w:numId="15" w16cid:durableId="212738253">
    <w:abstractNumId w:val="27"/>
  </w:num>
  <w:num w:numId="16" w16cid:durableId="1561163000">
    <w:abstractNumId w:val="4"/>
  </w:num>
  <w:num w:numId="17" w16cid:durableId="934898827">
    <w:abstractNumId w:val="27"/>
  </w:num>
  <w:num w:numId="18" w16cid:durableId="174657837">
    <w:abstractNumId w:val="20"/>
  </w:num>
  <w:num w:numId="19" w16cid:durableId="789251382">
    <w:abstractNumId w:val="3"/>
  </w:num>
  <w:num w:numId="20" w16cid:durableId="965431370">
    <w:abstractNumId w:val="20"/>
  </w:num>
  <w:num w:numId="21" w16cid:durableId="1639263950">
    <w:abstractNumId w:val="2"/>
  </w:num>
  <w:num w:numId="22" w16cid:durableId="403799800">
    <w:abstractNumId w:val="20"/>
  </w:num>
  <w:num w:numId="23" w16cid:durableId="1657958087">
    <w:abstractNumId w:val="1"/>
  </w:num>
  <w:num w:numId="24" w16cid:durableId="1035042340">
    <w:abstractNumId w:val="20"/>
  </w:num>
  <w:num w:numId="25" w16cid:durableId="1833107533">
    <w:abstractNumId w:val="0"/>
  </w:num>
  <w:num w:numId="26" w16cid:durableId="872766959">
    <w:abstractNumId w:val="20"/>
  </w:num>
  <w:num w:numId="27" w16cid:durableId="1831292818">
    <w:abstractNumId w:val="15"/>
  </w:num>
  <w:num w:numId="28" w16cid:durableId="745494046">
    <w:abstractNumId w:val="26"/>
  </w:num>
  <w:num w:numId="29" w16cid:durableId="2010282496">
    <w:abstractNumId w:val="26"/>
  </w:num>
  <w:num w:numId="30" w16cid:durableId="1692954724">
    <w:abstractNumId w:val="26"/>
  </w:num>
  <w:num w:numId="31" w16cid:durableId="1575123218">
    <w:abstractNumId w:val="18"/>
  </w:num>
  <w:num w:numId="32" w16cid:durableId="1264151308">
    <w:abstractNumId w:val="10"/>
  </w:num>
  <w:num w:numId="33" w16cid:durableId="2022123696">
    <w:abstractNumId w:val="24"/>
  </w:num>
  <w:num w:numId="34" w16cid:durableId="1605839150">
    <w:abstractNumId w:val="22"/>
  </w:num>
  <w:num w:numId="35" w16cid:durableId="126168435">
    <w:abstractNumId w:val="25"/>
  </w:num>
  <w:num w:numId="36" w16cid:durableId="8414276">
    <w:abstractNumId w:val="23"/>
  </w:num>
  <w:num w:numId="37" w16cid:durableId="538931354">
    <w:abstractNumId w:val="17"/>
  </w:num>
  <w:num w:numId="38" w16cid:durableId="1554273413">
    <w:abstractNumId w:val="17"/>
    <w:lvlOverride w:ilvl="0">
      <w:startOverride w:val="1"/>
    </w:lvlOverride>
  </w:num>
  <w:num w:numId="39" w16cid:durableId="1252161342">
    <w:abstractNumId w:val="17"/>
    <w:lvlOverride w:ilvl="0">
      <w:startOverride w:val="1"/>
    </w:lvlOverride>
  </w:num>
  <w:num w:numId="40" w16cid:durableId="1161774394">
    <w:abstractNumId w:val="17"/>
    <w:lvlOverride w:ilvl="0">
      <w:startOverride w:val="1"/>
    </w:lvlOverride>
  </w:num>
  <w:num w:numId="41" w16cid:durableId="455566118">
    <w:abstractNumId w:val="17"/>
    <w:lvlOverride w:ilvl="0">
      <w:startOverride w:val="1"/>
    </w:lvlOverride>
  </w:num>
  <w:num w:numId="42" w16cid:durableId="636035465">
    <w:abstractNumId w:val="13"/>
  </w:num>
  <w:num w:numId="43" w16cid:durableId="976178651">
    <w:abstractNumId w:val="12"/>
  </w:num>
  <w:num w:numId="44" w16cid:durableId="610741830">
    <w:abstractNumId w:val="19"/>
  </w:num>
  <w:num w:numId="45" w16cid:durableId="141716630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AyNrEwNTcDYgMDcyUdpeDU4uLM/DyQAmPDWgAAH1n9LQAAAA=="/>
  </w:docVars>
  <w:rsids>
    <w:rsidRoot w:val="00871784"/>
    <w:rsid w:val="00002198"/>
    <w:rsid w:val="00002488"/>
    <w:rsid w:val="0000762E"/>
    <w:rsid w:val="00010A3F"/>
    <w:rsid w:val="000117EA"/>
    <w:rsid w:val="00012097"/>
    <w:rsid w:val="00012100"/>
    <w:rsid w:val="000138EE"/>
    <w:rsid w:val="0001426A"/>
    <w:rsid w:val="00014D06"/>
    <w:rsid w:val="00016A7A"/>
    <w:rsid w:val="00020C72"/>
    <w:rsid w:val="000223BE"/>
    <w:rsid w:val="0002467E"/>
    <w:rsid w:val="00027DCC"/>
    <w:rsid w:val="00030565"/>
    <w:rsid w:val="000320B3"/>
    <w:rsid w:val="00032BC1"/>
    <w:rsid w:val="00033DD5"/>
    <w:rsid w:val="00036D46"/>
    <w:rsid w:val="00040BB5"/>
    <w:rsid w:val="000426EF"/>
    <w:rsid w:val="000426FF"/>
    <w:rsid w:val="00042DA9"/>
    <w:rsid w:val="0004326E"/>
    <w:rsid w:val="00043292"/>
    <w:rsid w:val="00045795"/>
    <w:rsid w:val="00047406"/>
    <w:rsid w:val="000501A1"/>
    <w:rsid w:val="00051DAA"/>
    <w:rsid w:val="00053F17"/>
    <w:rsid w:val="00054034"/>
    <w:rsid w:val="000634A3"/>
    <w:rsid w:val="00066547"/>
    <w:rsid w:val="00067465"/>
    <w:rsid w:val="00070FEE"/>
    <w:rsid w:val="00071CF0"/>
    <w:rsid w:val="00072363"/>
    <w:rsid w:val="0007520F"/>
    <w:rsid w:val="00075767"/>
    <w:rsid w:val="00076037"/>
    <w:rsid w:val="00076438"/>
    <w:rsid w:val="00076F80"/>
    <w:rsid w:val="00077EBA"/>
    <w:rsid w:val="000815EA"/>
    <w:rsid w:val="00081EE7"/>
    <w:rsid w:val="0008410B"/>
    <w:rsid w:val="000844F9"/>
    <w:rsid w:val="0008570D"/>
    <w:rsid w:val="00085F72"/>
    <w:rsid w:val="00086306"/>
    <w:rsid w:val="00086613"/>
    <w:rsid w:val="00086890"/>
    <w:rsid w:val="00087B8D"/>
    <w:rsid w:val="00091C1C"/>
    <w:rsid w:val="00091FF1"/>
    <w:rsid w:val="00096762"/>
    <w:rsid w:val="000A025F"/>
    <w:rsid w:val="000A29B2"/>
    <w:rsid w:val="000A4EA5"/>
    <w:rsid w:val="000A63D8"/>
    <w:rsid w:val="000A74F1"/>
    <w:rsid w:val="000B0DBE"/>
    <w:rsid w:val="000B10D3"/>
    <w:rsid w:val="000B4692"/>
    <w:rsid w:val="000B68B2"/>
    <w:rsid w:val="000B714E"/>
    <w:rsid w:val="000C00A4"/>
    <w:rsid w:val="000C1396"/>
    <w:rsid w:val="000C14A9"/>
    <w:rsid w:val="000C476C"/>
    <w:rsid w:val="000C4E38"/>
    <w:rsid w:val="000C55B0"/>
    <w:rsid w:val="000C6DAC"/>
    <w:rsid w:val="000C78BC"/>
    <w:rsid w:val="000D00A7"/>
    <w:rsid w:val="000D46D5"/>
    <w:rsid w:val="000E0087"/>
    <w:rsid w:val="000E11B3"/>
    <w:rsid w:val="000E13F0"/>
    <w:rsid w:val="000E14AD"/>
    <w:rsid w:val="000E21D7"/>
    <w:rsid w:val="000E27D6"/>
    <w:rsid w:val="000E3D56"/>
    <w:rsid w:val="000E3FA2"/>
    <w:rsid w:val="000E6C12"/>
    <w:rsid w:val="000E7394"/>
    <w:rsid w:val="000E7669"/>
    <w:rsid w:val="000F05F4"/>
    <w:rsid w:val="000F1846"/>
    <w:rsid w:val="000F2C0C"/>
    <w:rsid w:val="000F39D0"/>
    <w:rsid w:val="000F48D2"/>
    <w:rsid w:val="000F7CF9"/>
    <w:rsid w:val="001011DC"/>
    <w:rsid w:val="00103B7C"/>
    <w:rsid w:val="00104E2D"/>
    <w:rsid w:val="00111587"/>
    <w:rsid w:val="00111D5D"/>
    <w:rsid w:val="001147AB"/>
    <w:rsid w:val="00121D9A"/>
    <w:rsid w:val="001240A8"/>
    <w:rsid w:val="00125E20"/>
    <w:rsid w:val="00125F5E"/>
    <w:rsid w:val="001263CB"/>
    <w:rsid w:val="00126C2F"/>
    <w:rsid w:val="00127850"/>
    <w:rsid w:val="001302B5"/>
    <w:rsid w:val="001313E7"/>
    <w:rsid w:val="0013225C"/>
    <w:rsid w:val="00132C99"/>
    <w:rsid w:val="00132DAE"/>
    <w:rsid w:val="00134770"/>
    <w:rsid w:val="00140BD1"/>
    <w:rsid w:val="00142052"/>
    <w:rsid w:val="00143764"/>
    <w:rsid w:val="00144B90"/>
    <w:rsid w:val="00144BFD"/>
    <w:rsid w:val="00145549"/>
    <w:rsid w:val="001507FA"/>
    <w:rsid w:val="00150EA5"/>
    <w:rsid w:val="001510B8"/>
    <w:rsid w:val="00153A67"/>
    <w:rsid w:val="00153F54"/>
    <w:rsid w:val="0015478A"/>
    <w:rsid w:val="00154B32"/>
    <w:rsid w:val="00157E5F"/>
    <w:rsid w:val="00162247"/>
    <w:rsid w:val="00162436"/>
    <w:rsid w:val="00162830"/>
    <w:rsid w:val="00162D15"/>
    <w:rsid w:val="00165B24"/>
    <w:rsid w:val="00166AE5"/>
    <w:rsid w:val="001670F1"/>
    <w:rsid w:val="00173550"/>
    <w:rsid w:val="00176B2C"/>
    <w:rsid w:val="00176C8F"/>
    <w:rsid w:val="001815FD"/>
    <w:rsid w:val="00185757"/>
    <w:rsid w:val="00196537"/>
    <w:rsid w:val="00197616"/>
    <w:rsid w:val="001A0AB0"/>
    <w:rsid w:val="001A18FD"/>
    <w:rsid w:val="001A2817"/>
    <w:rsid w:val="001A4B8D"/>
    <w:rsid w:val="001A4CAC"/>
    <w:rsid w:val="001A6FD6"/>
    <w:rsid w:val="001A7BED"/>
    <w:rsid w:val="001B12BE"/>
    <w:rsid w:val="001B184F"/>
    <w:rsid w:val="001B3A32"/>
    <w:rsid w:val="001B4288"/>
    <w:rsid w:val="001B4B27"/>
    <w:rsid w:val="001B5A76"/>
    <w:rsid w:val="001B6069"/>
    <w:rsid w:val="001B62AD"/>
    <w:rsid w:val="001B6A91"/>
    <w:rsid w:val="001B796B"/>
    <w:rsid w:val="001B7FA0"/>
    <w:rsid w:val="001C1B19"/>
    <w:rsid w:val="001C2030"/>
    <w:rsid w:val="001C2176"/>
    <w:rsid w:val="001C33DB"/>
    <w:rsid w:val="001C3CE3"/>
    <w:rsid w:val="001C715D"/>
    <w:rsid w:val="001C7A27"/>
    <w:rsid w:val="001D2C6A"/>
    <w:rsid w:val="001D5DC9"/>
    <w:rsid w:val="001D7D0F"/>
    <w:rsid w:val="001E04D6"/>
    <w:rsid w:val="001E1BA5"/>
    <w:rsid w:val="001E246E"/>
    <w:rsid w:val="001E51DE"/>
    <w:rsid w:val="001E569E"/>
    <w:rsid w:val="001E5870"/>
    <w:rsid w:val="001E6051"/>
    <w:rsid w:val="001E61C4"/>
    <w:rsid w:val="001E6C42"/>
    <w:rsid w:val="001F0665"/>
    <w:rsid w:val="001F2669"/>
    <w:rsid w:val="001F4F71"/>
    <w:rsid w:val="001F57A3"/>
    <w:rsid w:val="001F63F7"/>
    <w:rsid w:val="001F6704"/>
    <w:rsid w:val="001F7BF8"/>
    <w:rsid w:val="00203B20"/>
    <w:rsid w:val="0020545B"/>
    <w:rsid w:val="002059FC"/>
    <w:rsid w:val="0021052B"/>
    <w:rsid w:val="00210A12"/>
    <w:rsid w:val="00212FA4"/>
    <w:rsid w:val="00213794"/>
    <w:rsid w:val="00213A80"/>
    <w:rsid w:val="00217A5C"/>
    <w:rsid w:val="00222023"/>
    <w:rsid w:val="00224061"/>
    <w:rsid w:val="00225AF4"/>
    <w:rsid w:val="00227761"/>
    <w:rsid w:val="002277B0"/>
    <w:rsid w:val="0023059A"/>
    <w:rsid w:val="00233A34"/>
    <w:rsid w:val="002343C8"/>
    <w:rsid w:val="00236310"/>
    <w:rsid w:val="00236F96"/>
    <w:rsid w:val="00237762"/>
    <w:rsid w:val="00237FFC"/>
    <w:rsid w:val="00240CDD"/>
    <w:rsid w:val="0024187E"/>
    <w:rsid w:val="00243D0B"/>
    <w:rsid w:val="00245B3C"/>
    <w:rsid w:val="00247CC9"/>
    <w:rsid w:val="0025003E"/>
    <w:rsid w:val="002503EE"/>
    <w:rsid w:val="00253ACC"/>
    <w:rsid w:val="00260FBC"/>
    <w:rsid w:val="002623B2"/>
    <w:rsid w:val="0026396D"/>
    <w:rsid w:val="00263C84"/>
    <w:rsid w:val="0026425E"/>
    <w:rsid w:val="00266428"/>
    <w:rsid w:val="00266FFA"/>
    <w:rsid w:val="0026778A"/>
    <w:rsid w:val="0026797D"/>
    <w:rsid w:val="0027126F"/>
    <w:rsid w:val="002724A5"/>
    <w:rsid w:val="00275310"/>
    <w:rsid w:val="00275669"/>
    <w:rsid w:val="00275B14"/>
    <w:rsid w:val="00275FB2"/>
    <w:rsid w:val="002808CC"/>
    <w:rsid w:val="002835B2"/>
    <w:rsid w:val="00283EBA"/>
    <w:rsid w:val="002868AA"/>
    <w:rsid w:val="00293CCE"/>
    <w:rsid w:val="00293DAE"/>
    <w:rsid w:val="00295971"/>
    <w:rsid w:val="002961D5"/>
    <w:rsid w:val="00296B28"/>
    <w:rsid w:val="00296F39"/>
    <w:rsid w:val="0029797F"/>
    <w:rsid w:val="00297A2A"/>
    <w:rsid w:val="002A0980"/>
    <w:rsid w:val="002A2B5C"/>
    <w:rsid w:val="002A3107"/>
    <w:rsid w:val="002A331F"/>
    <w:rsid w:val="002A5B04"/>
    <w:rsid w:val="002A5EAE"/>
    <w:rsid w:val="002A626B"/>
    <w:rsid w:val="002A6DBB"/>
    <w:rsid w:val="002A746F"/>
    <w:rsid w:val="002A7E9F"/>
    <w:rsid w:val="002B1CB6"/>
    <w:rsid w:val="002B3B5E"/>
    <w:rsid w:val="002B3D77"/>
    <w:rsid w:val="002B5E46"/>
    <w:rsid w:val="002C0778"/>
    <w:rsid w:val="002C0E5D"/>
    <w:rsid w:val="002C2BB0"/>
    <w:rsid w:val="002C4E08"/>
    <w:rsid w:val="002C5BBF"/>
    <w:rsid w:val="002D1D18"/>
    <w:rsid w:val="002D3180"/>
    <w:rsid w:val="002D3A9D"/>
    <w:rsid w:val="002D7BAD"/>
    <w:rsid w:val="002E1AA8"/>
    <w:rsid w:val="002E1B09"/>
    <w:rsid w:val="002E29A2"/>
    <w:rsid w:val="002E2BFB"/>
    <w:rsid w:val="002E449D"/>
    <w:rsid w:val="002E4E05"/>
    <w:rsid w:val="002E7B34"/>
    <w:rsid w:val="002F0F36"/>
    <w:rsid w:val="002F288E"/>
    <w:rsid w:val="002F2C1B"/>
    <w:rsid w:val="002F500A"/>
    <w:rsid w:val="002F71C9"/>
    <w:rsid w:val="00300339"/>
    <w:rsid w:val="00301923"/>
    <w:rsid w:val="0030254A"/>
    <w:rsid w:val="00303545"/>
    <w:rsid w:val="0030601D"/>
    <w:rsid w:val="00306CA3"/>
    <w:rsid w:val="00311C57"/>
    <w:rsid w:val="00312CDE"/>
    <w:rsid w:val="003175D4"/>
    <w:rsid w:val="00322960"/>
    <w:rsid w:val="00322E5A"/>
    <w:rsid w:val="0032379B"/>
    <w:rsid w:val="003251CA"/>
    <w:rsid w:val="00325534"/>
    <w:rsid w:val="00325C05"/>
    <w:rsid w:val="003304C5"/>
    <w:rsid w:val="0033141B"/>
    <w:rsid w:val="00332BE6"/>
    <w:rsid w:val="003330CC"/>
    <w:rsid w:val="00333462"/>
    <w:rsid w:val="0033465D"/>
    <w:rsid w:val="0033514E"/>
    <w:rsid w:val="00335E98"/>
    <w:rsid w:val="0034093D"/>
    <w:rsid w:val="00340DC1"/>
    <w:rsid w:val="003417DF"/>
    <w:rsid w:val="0034331C"/>
    <w:rsid w:val="00343C93"/>
    <w:rsid w:val="0034599A"/>
    <w:rsid w:val="0034602E"/>
    <w:rsid w:val="00346F4C"/>
    <w:rsid w:val="0035024B"/>
    <w:rsid w:val="00350567"/>
    <w:rsid w:val="0035176B"/>
    <w:rsid w:val="003522B5"/>
    <w:rsid w:val="00352E88"/>
    <w:rsid w:val="003537EC"/>
    <w:rsid w:val="0035408A"/>
    <w:rsid w:val="003558E7"/>
    <w:rsid w:val="003568F3"/>
    <w:rsid w:val="00360582"/>
    <w:rsid w:val="00361F14"/>
    <w:rsid w:val="00362255"/>
    <w:rsid w:val="003628EE"/>
    <w:rsid w:val="00364489"/>
    <w:rsid w:val="00372A20"/>
    <w:rsid w:val="00372F27"/>
    <w:rsid w:val="00374E6C"/>
    <w:rsid w:val="00374EDA"/>
    <w:rsid w:val="00380CA2"/>
    <w:rsid w:val="0038192B"/>
    <w:rsid w:val="00384365"/>
    <w:rsid w:val="003844C1"/>
    <w:rsid w:val="00387AA4"/>
    <w:rsid w:val="00390C94"/>
    <w:rsid w:val="003913EE"/>
    <w:rsid w:val="003916BE"/>
    <w:rsid w:val="00392551"/>
    <w:rsid w:val="003946CD"/>
    <w:rsid w:val="0039607E"/>
    <w:rsid w:val="003979DA"/>
    <w:rsid w:val="00397A84"/>
    <w:rsid w:val="00397AAF"/>
    <w:rsid w:val="003A01C0"/>
    <w:rsid w:val="003A13AC"/>
    <w:rsid w:val="003A2717"/>
    <w:rsid w:val="003A3D70"/>
    <w:rsid w:val="003A48F4"/>
    <w:rsid w:val="003A58BA"/>
    <w:rsid w:val="003A6001"/>
    <w:rsid w:val="003A6017"/>
    <w:rsid w:val="003B0CBF"/>
    <w:rsid w:val="003B1DE4"/>
    <w:rsid w:val="003B2DC0"/>
    <w:rsid w:val="003B2FC2"/>
    <w:rsid w:val="003B7960"/>
    <w:rsid w:val="003C1144"/>
    <w:rsid w:val="003C2D7B"/>
    <w:rsid w:val="003C3698"/>
    <w:rsid w:val="003C3BCD"/>
    <w:rsid w:val="003C6A17"/>
    <w:rsid w:val="003D08D0"/>
    <w:rsid w:val="003D0AA9"/>
    <w:rsid w:val="003D20A8"/>
    <w:rsid w:val="003D2281"/>
    <w:rsid w:val="003D251E"/>
    <w:rsid w:val="003D329D"/>
    <w:rsid w:val="003D3668"/>
    <w:rsid w:val="003D3681"/>
    <w:rsid w:val="003D37AD"/>
    <w:rsid w:val="003D7C73"/>
    <w:rsid w:val="003D7E9F"/>
    <w:rsid w:val="003E02CA"/>
    <w:rsid w:val="003E11E4"/>
    <w:rsid w:val="003E2990"/>
    <w:rsid w:val="003E39E4"/>
    <w:rsid w:val="003E6091"/>
    <w:rsid w:val="003E7311"/>
    <w:rsid w:val="003F71F0"/>
    <w:rsid w:val="003F7EF2"/>
    <w:rsid w:val="00400377"/>
    <w:rsid w:val="0040120F"/>
    <w:rsid w:val="00402C4C"/>
    <w:rsid w:val="00403965"/>
    <w:rsid w:val="004101E0"/>
    <w:rsid w:val="00410E18"/>
    <w:rsid w:val="00411626"/>
    <w:rsid w:val="00412008"/>
    <w:rsid w:val="00412238"/>
    <w:rsid w:val="00414994"/>
    <w:rsid w:val="004157D3"/>
    <w:rsid w:val="00416FE2"/>
    <w:rsid w:val="0041701D"/>
    <w:rsid w:val="004204C8"/>
    <w:rsid w:val="00421789"/>
    <w:rsid w:val="00423F47"/>
    <w:rsid w:val="004240DB"/>
    <w:rsid w:val="00425464"/>
    <w:rsid w:val="00426BD4"/>
    <w:rsid w:val="0042743F"/>
    <w:rsid w:val="00427E05"/>
    <w:rsid w:val="00431E30"/>
    <w:rsid w:val="00434FEB"/>
    <w:rsid w:val="004358DB"/>
    <w:rsid w:val="00437AB2"/>
    <w:rsid w:val="00440282"/>
    <w:rsid w:val="004410F3"/>
    <w:rsid w:val="00441646"/>
    <w:rsid w:val="00441F60"/>
    <w:rsid w:val="00443AF8"/>
    <w:rsid w:val="00444457"/>
    <w:rsid w:val="004448A1"/>
    <w:rsid w:val="0044581C"/>
    <w:rsid w:val="0044658A"/>
    <w:rsid w:val="00450C23"/>
    <w:rsid w:val="00452481"/>
    <w:rsid w:val="00452B25"/>
    <w:rsid w:val="0045776D"/>
    <w:rsid w:val="004621F7"/>
    <w:rsid w:val="00463677"/>
    <w:rsid w:val="004644DC"/>
    <w:rsid w:val="004705F3"/>
    <w:rsid w:val="00473F66"/>
    <w:rsid w:val="00474D70"/>
    <w:rsid w:val="00475179"/>
    <w:rsid w:val="004752EE"/>
    <w:rsid w:val="00475561"/>
    <w:rsid w:val="004774A4"/>
    <w:rsid w:val="0048024F"/>
    <w:rsid w:val="00481011"/>
    <w:rsid w:val="004810E3"/>
    <w:rsid w:val="0048168A"/>
    <w:rsid w:val="00481A16"/>
    <w:rsid w:val="00483B65"/>
    <w:rsid w:val="00484FDC"/>
    <w:rsid w:val="00485884"/>
    <w:rsid w:val="004861CA"/>
    <w:rsid w:val="0049051D"/>
    <w:rsid w:val="00491E1B"/>
    <w:rsid w:val="00493A0A"/>
    <w:rsid w:val="00493E60"/>
    <w:rsid w:val="00494803"/>
    <w:rsid w:val="0049488E"/>
    <w:rsid w:val="00495FD9"/>
    <w:rsid w:val="00496081"/>
    <w:rsid w:val="004A1B32"/>
    <w:rsid w:val="004A303B"/>
    <w:rsid w:val="004A46E6"/>
    <w:rsid w:val="004A4FD3"/>
    <w:rsid w:val="004A6002"/>
    <w:rsid w:val="004A6729"/>
    <w:rsid w:val="004A677B"/>
    <w:rsid w:val="004A6917"/>
    <w:rsid w:val="004B0606"/>
    <w:rsid w:val="004B1F12"/>
    <w:rsid w:val="004B3B83"/>
    <w:rsid w:val="004B41FD"/>
    <w:rsid w:val="004B79AF"/>
    <w:rsid w:val="004C0837"/>
    <w:rsid w:val="004C231C"/>
    <w:rsid w:val="004C3BB2"/>
    <w:rsid w:val="004C561A"/>
    <w:rsid w:val="004C767A"/>
    <w:rsid w:val="004C7A6A"/>
    <w:rsid w:val="004D234B"/>
    <w:rsid w:val="004D693E"/>
    <w:rsid w:val="004D7FB8"/>
    <w:rsid w:val="004E14AD"/>
    <w:rsid w:val="004E1D7E"/>
    <w:rsid w:val="004E47A9"/>
    <w:rsid w:val="004E4D3B"/>
    <w:rsid w:val="004E586F"/>
    <w:rsid w:val="004E6845"/>
    <w:rsid w:val="004E7278"/>
    <w:rsid w:val="004F065E"/>
    <w:rsid w:val="004F0744"/>
    <w:rsid w:val="004F1B37"/>
    <w:rsid w:val="004F223C"/>
    <w:rsid w:val="004F31E8"/>
    <w:rsid w:val="004F5F68"/>
    <w:rsid w:val="0050029B"/>
    <w:rsid w:val="005002D2"/>
    <w:rsid w:val="00500654"/>
    <w:rsid w:val="00500AAE"/>
    <w:rsid w:val="00500DCE"/>
    <w:rsid w:val="005042DE"/>
    <w:rsid w:val="005042FE"/>
    <w:rsid w:val="005067BF"/>
    <w:rsid w:val="00506914"/>
    <w:rsid w:val="00507080"/>
    <w:rsid w:val="0051225E"/>
    <w:rsid w:val="00513185"/>
    <w:rsid w:val="00515D60"/>
    <w:rsid w:val="00516002"/>
    <w:rsid w:val="0051654D"/>
    <w:rsid w:val="00517B9E"/>
    <w:rsid w:val="00521B17"/>
    <w:rsid w:val="0052340E"/>
    <w:rsid w:val="00525880"/>
    <w:rsid w:val="0052732B"/>
    <w:rsid w:val="005303AF"/>
    <w:rsid w:val="00530B98"/>
    <w:rsid w:val="00530CF0"/>
    <w:rsid w:val="00531D92"/>
    <w:rsid w:val="005327C9"/>
    <w:rsid w:val="00532B2B"/>
    <w:rsid w:val="00533464"/>
    <w:rsid w:val="005344FB"/>
    <w:rsid w:val="0053540C"/>
    <w:rsid w:val="0053543E"/>
    <w:rsid w:val="00537F2D"/>
    <w:rsid w:val="00543F6E"/>
    <w:rsid w:val="005456B8"/>
    <w:rsid w:val="005465C4"/>
    <w:rsid w:val="00546C1F"/>
    <w:rsid w:val="00546DDB"/>
    <w:rsid w:val="00546F5F"/>
    <w:rsid w:val="00552149"/>
    <w:rsid w:val="005530D9"/>
    <w:rsid w:val="00553256"/>
    <w:rsid w:val="0055379F"/>
    <w:rsid w:val="00553B0C"/>
    <w:rsid w:val="005546ED"/>
    <w:rsid w:val="005549EA"/>
    <w:rsid w:val="00554F5A"/>
    <w:rsid w:val="00557CBA"/>
    <w:rsid w:val="005634E8"/>
    <w:rsid w:val="00564A5F"/>
    <w:rsid w:val="00565800"/>
    <w:rsid w:val="00565D52"/>
    <w:rsid w:val="00567192"/>
    <w:rsid w:val="00571C05"/>
    <w:rsid w:val="005736BF"/>
    <w:rsid w:val="00574379"/>
    <w:rsid w:val="005746AC"/>
    <w:rsid w:val="00575A5F"/>
    <w:rsid w:val="005772A3"/>
    <w:rsid w:val="005776B9"/>
    <w:rsid w:val="00580E70"/>
    <w:rsid w:val="00581B18"/>
    <w:rsid w:val="0058487D"/>
    <w:rsid w:val="00590491"/>
    <w:rsid w:val="00590D87"/>
    <w:rsid w:val="005A03C4"/>
    <w:rsid w:val="005A164A"/>
    <w:rsid w:val="005A270B"/>
    <w:rsid w:val="005A6441"/>
    <w:rsid w:val="005A64ED"/>
    <w:rsid w:val="005A7D64"/>
    <w:rsid w:val="005B02B8"/>
    <w:rsid w:val="005B06D8"/>
    <w:rsid w:val="005B3D3E"/>
    <w:rsid w:val="005B3E96"/>
    <w:rsid w:val="005B5231"/>
    <w:rsid w:val="005B5FBB"/>
    <w:rsid w:val="005C03BF"/>
    <w:rsid w:val="005C1119"/>
    <w:rsid w:val="005C1122"/>
    <w:rsid w:val="005C2164"/>
    <w:rsid w:val="005C2618"/>
    <w:rsid w:val="005C34F0"/>
    <w:rsid w:val="005C5014"/>
    <w:rsid w:val="005C524A"/>
    <w:rsid w:val="005D10C1"/>
    <w:rsid w:val="005D1DE6"/>
    <w:rsid w:val="005D3542"/>
    <w:rsid w:val="005D6EF1"/>
    <w:rsid w:val="005D70B1"/>
    <w:rsid w:val="005E1A49"/>
    <w:rsid w:val="005E1E32"/>
    <w:rsid w:val="005E253D"/>
    <w:rsid w:val="005E2DC2"/>
    <w:rsid w:val="005E54EF"/>
    <w:rsid w:val="005E59E5"/>
    <w:rsid w:val="005F0814"/>
    <w:rsid w:val="005F116F"/>
    <w:rsid w:val="005F3959"/>
    <w:rsid w:val="005F40FB"/>
    <w:rsid w:val="005F77A7"/>
    <w:rsid w:val="005F7B91"/>
    <w:rsid w:val="0060184B"/>
    <w:rsid w:val="00602826"/>
    <w:rsid w:val="00604063"/>
    <w:rsid w:val="00605C1A"/>
    <w:rsid w:val="006067E8"/>
    <w:rsid w:val="0061010F"/>
    <w:rsid w:val="006114BA"/>
    <w:rsid w:val="00611590"/>
    <w:rsid w:val="00613BA4"/>
    <w:rsid w:val="00614505"/>
    <w:rsid w:val="00614DA2"/>
    <w:rsid w:val="00615366"/>
    <w:rsid w:val="00617EDC"/>
    <w:rsid w:val="0062001D"/>
    <w:rsid w:val="006202F4"/>
    <w:rsid w:val="0062187C"/>
    <w:rsid w:val="00625194"/>
    <w:rsid w:val="006262FE"/>
    <w:rsid w:val="00630018"/>
    <w:rsid w:val="00630C1F"/>
    <w:rsid w:val="00632B34"/>
    <w:rsid w:val="00632CE9"/>
    <w:rsid w:val="00633C66"/>
    <w:rsid w:val="00635053"/>
    <w:rsid w:val="00637E25"/>
    <w:rsid w:val="00640A0A"/>
    <w:rsid w:val="00645362"/>
    <w:rsid w:val="0065342C"/>
    <w:rsid w:val="006555AC"/>
    <w:rsid w:val="006557F4"/>
    <w:rsid w:val="00655AF3"/>
    <w:rsid w:val="00660990"/>
    <w:rsid w:val="006615E9"/>
    <w:rsid w:val="00662321"/>
    <w:rsid w:val="00663296"/>
    <w:rsid w:val="00663AB8"/>
    <w:rsid w:val="00664612"/>
    <w:rsid w:val="00664C14"/>
    <w:rsid w:val="00666059"/>
    <w:rsid w:val="00666FD5"/>
    <w:rsid w:val="006711A0"/>
    <w:rsid w:val="006734FB"/>
    <w:rsid w:val="006769E6"/>
    <w:rsid w:val="00676BD8"/>
    <w:rsid w:val="00676C75"/>
    <w:rsid w:val="00677B6E"/>
    <w:rsid w:val="00677F4A"/>
    <w:rsid w:val="00680E59"/>
    <w:rsid w:val="00682295"/>
    <w:rsid w:val="00683DC8"/>
    <w:rsid w:val="006843A3"/>
    <w:rsid w:val="00685CD7"/>
    <w:rsid w:val="00685FB4"/>
    <w:rsid w:val="00685FF2"/>
    <w:rsid w:val="006918CB"/>
    <w:rsid w:val="00696957"/>
    <w:rsid w:val="00696B50"/>
    <w:rsid w:val="006A1843"/>
    <w:rsid w:val="006A1882"/>
    <w:rsid w:val="006A5230"/>
    <w:rsid w:val="006A6D54"/>
    <w:rsid w:val="006A7120"/>
    <w:rsid w:val="006A7C98"/>
    <w:rsid w:val="006B025A"/>
    <w:rsid w:val="006B0901"/>
    <w:rsid w:val="006B1490"/>
    <w:rsid w:val="006B1908"/>
    <w:rsid w:val="006B4A13"/>
    <w:rsid w:val="006B4F1B"/>
    <w:rsid w:val="006C02AA"/>
    <w:rsid w:val="006C0EDC"/>
    <w:rsid w:val="006C1AFF"/>
    <w:rsid w:val="006C261B"/>
    <w:rsid w:val="006C2A4A"/>
    <w:rsid w:val="006C4306"/>
    <w:rsid w:val="006C505C"/>
    <w:rsid w:val="006C74CD"/>
    <w:rsid w:val="006D20DE"/>
    <w:rsid w:val="006D2D26"/>
    <w:rsid w:val="006D31B2"/>
    <w:rsid w:val="006D6896"/>
    <w:rsid w:val="006D698F"/>
    <w:rsid w:val="006D706B"/>
    <w:rsid w:val="006E02BD"/>
    <w:rsid w:val="006E0B61"/>
    <w:rsid w:val="006E516F"/>
    <w:rsid w:val="006E636E"/>
    <w:rsid w:val="006E6AC5"/>
    <w:rsid w:val="006E72EB"/>
    <w:rsid w:val="006E75A3"/>
    <w:rsid w:val="006F02FC"/>
    <w:rsid w:val="006F0B72"/>
    <w:rsid w:val="006F1CA8"/>
    <w:rsid w:val="006F1E00"/>
    <w:rsid w:val="006F5DA0"/>
    <w:rsid w:val="006F7558"/>
    <w:rsid w:val="006F7B03"/>
    <w:rsid w:val="00702C69"/>
    <w:rsid w:val="00702F02"/>
    <w:rsid w:val="0070317E"/>
    <w:rsid w:val="007036E6"/>
    <w:rsid w:val="00703957"/>
    <w:rsid w:val="007102E4"/>
    <w:rsid w:val="00710673"/>
    <w:rsid w:val="00711E41"/>
    <w:rsid w:val="0071235F"/>
    <w:rsid w:val="007154D3"/>
    <w:rsid w:val="00716D65"/>
    <w:rsid w:val="00720831"/>
    <w:rsid w:val="00720A13"/>
    <w:rsid w:val="00722C64"/>
    <w:rsid w:val="00723472"/>
    <w:rsid w:val="0072766F"/>
    <w:rsid w:val="007276AF"/>
    <w:rsid w:val="007304C7"/>
    <w:rsid w:val="00730977"/>
    <w:rsid w:val="007322D0"/>
    <w:rsid w:val="00733A46"/>
    <w:rsid w:val="007341AA"/>
    <w:rsid w:val="00734C54"/>
    <w:rsid w:val="00736123"/>
    <w:rsid w:val="007376B8"/>
    <w:rsid w:val="0074137C"/>
    <w:rsid w:val="00741783"/>
    <w:rsid w:val="007418E1"/>
    <w:rsid w:val="007427CD"/>
    <w:rsid w:val="00742878"/>
    <w:rsid w:val="007444A4"/>
    <w:rsid w:val="0074476B"/>
    <w:rsid w:val="00747F23"/>
    <w:rsid w:val="00750826"/>
    <w:rsid w:val="00750CEF"/>
    <w:rsid w:val="0075163A"/>
    <w:rsid w:val="00753FA2"/>
    <w:rsid w:val="0075421E"/>
    <w:rsid w:val="00756345"/>
    <w:rsid w:val="00756CB0"/>
    <w:rsid w:val="00757B73"/>
    <w:rsid w:val="00760298"/>
    <w:rsid w:val="007602D4"/>
    <w:rsid w:val="0076156C"/>
    <w:rsid w:val="0076181A"/>
    <w:rsid w:val="0076222F"/>
    <w:rsid w:val="00762689"/>
    <w:rsid w:val="00762827"/>
    <w:rsid w:val="00766493"/>
    <w:rsid w:val="007665C5"/>
    <w:rsid w:val="00772E71"/>
    <w:rsid w:val="00773A56"/>
    <w:rsid w:val="00773F48"/>
    <w:rsid w:val="00775290"/>
    <w:rsid w:val="007760B0"/>
    <w:rsid w:val="00776103"/>
    <w:rsid w:val="00784086"/>
    <w:rsid w:val="007852F1"/>
    <w:rsid w:val="0078664C"/>
    <w:rsid w:val="00793226"/>
    <w:rsid w:val="00794298"/>
    <w:rsid w:val="00795B7C"/>
    <w:rsid w:val="0079607A"/>
    <w:rsid w:val="007A2E5E"/>
    <w:rsid w:val="007A7025"/>
    <w:rsid w:val="007A7E53"/>
    <w:rsid w:val="007B06B8"/>
    <w:rsid w:val="007B1D7E"/>
    <w:rsid w:val="007B20C9"/>
    <w:rsid w:val="007B3014"/>
    <w:rsid w:val="007B3725"/>
    <w:rsid w:val="007B7F65"/>
    <w:rsid w:val="007C1A43"/>
    <w:rsid w:val="007C27E8"/>
    <w:rsid w:val="007C4317"/>
    <w:rsid w:val="007C7C38"/>
    <w:rsid w:val="007D0313"/>
    <w:rsid w:val="007D04AC"/>
    <w:rsid w:val="007D141E"/>
    <w:rsid w:val="007D1F5D"/>
    <w:rsid w:val="007D1FE6"/>
    <w:rsid w:val="007D20A5"/>
    <w:rsid w:val="007D3134"/>
    <w:rsid w:val="007D4962"/>
    <w:rsid w:val="007D5C12"/>
    <w:rsid w:val="007E3410"/>
    <w:rsid w:val="007E3CD1"/>
    <w:rsid w:val="007E4F84"/>
    <w:rsid w:val="007E588A"/>
    <w:rsid w:val="007E74CB"/>
    <w:rsid w:val="007F1E88"/>
    <w:rsid w:val="007F274F"/>
    <w:rsid w:val="00800FEF"/>
    <w:rsid w:val="00802CD6"/>
    <w:rsid w:val="00803031"/>
    <w:rsid w:val="00806609"/>
    <w:rsid w:val="008104F6"/>
    <w:rsid w:val="00810D6E"/>
    <w:rsid w:val="00822B6C"/>
    <w:rsid w:val="00823725"/>
    <w:rsid w:val="008250D9"/>
    <w:rsid w:val="00826999"/>
    <w:rsid w:val="00835D9F"/>
    <w:rsid w:val="00836A15"/>
    <w:rsid w:val="0084152B"/>
    <w:rsid w:val="008422FD"/>
    <w:rsid w:val="00842AB0"/>
    <w:rsid w:val="00844B46"/>
    <w:rsid w:val="00845BAE"/>
    <w:rsid w:val="00845D4C"/>
    <w:rsid w:val="00846601"/>
    <w:rsid w:val="00847843"/>
    <w:rsid w:val="00847A56"/>
    <w:rsid w:val="0085007C"/>
    <w:rsid w:val="00851C8E"/>
    <w:rsid w:val="00855EF0"/>
    <w:rsid w:val="00857D17"/>
    <w:rsid w:val="00857FE8"/>
    <w:rsid w:val="00861C13"/>
    <w:rsid w:val="008628F6"/>
    <w:rsid w:val="00864D5D"/>
    <w:rsid w:val="00870857"/>
    <w:rsid w:val="00871784"/>
    <w:rsid w:val="00872027"/>
    <w:rsid w:val="0087374A"/>
    <w:rsid w:val="0087425F"/>
    <w:rsid w:val="00874CDF"/>
    <w:rsid w:val="00876517"/>
    <w:rsid w:val="008803FB"/>
    <w:rsid w:val="0088258C"/>
    <w:rsid w:val="00884A30"/>
    <w:rsid w:val="00884F28"/>
    <w:rsid w:val="00886A7E"/>
    <w:rsid w:val="00886D7D"/>
    <w:rsid w:val="00886ED6"/>
    <w:rsid w:val="0089187B"/>
    <w:rsid w:val="00892860"/>
    <w:rsid w:val="00892B25"/>
    <w:rsid w:val="0089770C"/>
    <w:rsid w:val="008A0C20"/>
    <w:rsid w:val="008A465A"/>
    <w:rsid w:val="008A62DA"/>
    <w:rsid w:val="008A72D4"/>
    <w:rsid w:val="008A7427"/>
    <w:rsid w:val="008A7A71"/>
    <w:rsid w:val="008B0897"/>
    <w:rsid w:val="008B2DAF"/>
    <w:rsid w:val="008B4ABD"/>
    <w:rsid w:val="008B52CE"/>
    <w:rsid w:val="008B5834"/>
    <w:rsid w:val="008B6569"/>
    <w:rsid w:val="008B6A20"/>
    <w:rsid w:val="008B6B3A"/>
    <w:rsid w:val="008B7AA1"/>
    <w:rsid w:val="008C0460"/>
    <w:rsid w:val="008C0E3A"/>
    <w:rsid w:val="008C2F99"/>
    <w:rsid w:val="008C3D98"/>
    <w:rsid w:val="008C4E84"/>
    <w:rsid w:val="008C7E96"/>
    <w:rsid w:val="008D097D"/>
    <w:rsid w:val="008D0C3A"/>
    <w:rsid w:val="008D11EA"/>
    <w:rsid w:val="008D1230"/>
    <w:rsid w:val="008D180F"/>
    <w:rsid w:val="008D206D"/>
    <w:rsid w:val="008D2BB2"/>
    <w:rsid w:val="008D485C"/>
    <w:rsid w:val="008D65E6"/>
    <w:rsid w:val="008D7C28"/>
    <w:rsid w:val="008E13FC"/>
    <w:rsid w:val="008E23AB"/>
    <w:rsid w:val="008E2C53"/>
    <w:rsid w:val="008E6438"/>
    <w:rsid w:val="008F0C03"/>
    <w:rsid w:val="008F27E5"/>
    <w:rsid w:val="008F3E3C"/>
    <w:rsid w:val="008F3EFE"/>
    <w:rsid w:val="009024C5"/>
    <w:rsid w:val="009026F3"/>
    <w:rsid w:val="0090385D"/>
    <w:rsid w:val="00906816"/>
    <w:rsid w:val="00910268"/>
    <w:rsid w:val="009110C1"/>
    <w:rsid w:val="009112B7"/>
    <w:rsid w:val="009124C4"/>
    <w:rsid w:val="0091310F"/>
    <w:rsid w:val="009161CC"/>
    <w:rsid w:val="0091678A"/>
    <w:rsid w:val="00917A05"/>
    <w:rsid w:val="00922FA9"/>
    <w:rsid w:val="00923BE6"/>
    <w:rsid w:val="00926B62"/>
    <w:rsid w:val="00926E7E"/>
    <w:rsid w:val="00927416"/>
    <w:rsid w:val="00927EF8"/>
    <w:rsid w:val="009309DF"/>
    <w:rsid w:val="00930A46"/>
    <w:rsid w:val="0093121C"/>
    <w:rsid w:val="00931E3E"/>
    <w:rsid w:val="00933A2A"/>
    <w:rsid w:val="00933AF6"/>
    <w:rsid w:val="00933F49"/>
    <w:rsid w:val="00935F03"/>
    <w:rsid w:val="00936468"/>
    <w:rsid w:val="00936FFF"/>
    <w:rsid w:val="00937469"/>
    <w:rsid w:val="00937C2F"/>
    <w:rsid w:val="00942AFE"/>
    <w:rsid w:val="0094485B"/>
    <w:rsid w:val="009459D5"/>
    <w:rsid w:val="0094665E"/>
    <w:rsid w:val="00946D21"/>
    <w:rsid w:val="00946E8C"/>
    <w:rsid w:val="00950C7B"/>
    <w:rsid w:val="00950ECE"/>
    <w:rsid w:val="00953E9F"/>
    <w:rsid w:val="00954C98"/>
    <w:rsid w:val="00955C69"/>
    <w:rsid w:val="0095681E"/>
    <w:rsid w:val="009578E2"/>
    <w:rsid w:val="009604F0"/>
    <w:rsid w:val="00960807"/>
    <w:rsid w:val="00965728"/>
    <w:rsid w:val="009657DB"/>
    <w:rsid w:val="00965DEC"/>
    <w:rsid w:val="0096790A"/>
    <w:rsid w:val="0097110B"/>
    <w:rsid w:val="00971A5F"/>
    <w:rsid w:val="009720A5"/>
    <w:rsid w:val="00977FCE"/>
    <w:rsid w:val="00980127"/>
    <w:rsid w:val="009809B1"/>
    <w:rsid w:val="00984C37"/>
    <w:rsid w:val="00984E47"/>
    <w:rsid w:val="0098595C"/>
    <w:rsid w:val="009864B9"/>
    <w:rsid w:val="009900A5"/>
    <w:rsid w:val="00991716"/>
    <w:rsid w:val="009926EE"/>
    <w:rsid w:val="0099324C"/>
    <w:rsid w:val="009975C2"/>
    <w:rsid w:val="009A0418"/>
    <w:rsid w:val="009A0475"/>
    <w:rsid w:val="009A20FC"/>
    <w:rsid w:val="009A2894"/>
    <w:rsid w:val="009A2BE3"/>
    <w:rsid w:val="009A3CF2"/>
    <w:rsid w:val="009A7216"/>
    <w:rsid w:val="009B1D3F"/>
    <w:rsid w:val="009B2387"/>
    <w:rsid w:val="009B4BE0"/>
    <w:rsid w:val="009B4E2A"/>
    <w:rsid w:val="009B55DF"/>
    <w:rsid w:val="009B59F1"/>
    <w:rsid w:val="009B5C68"/>
    <w:rsid w:val="009C079A"/>
    <w:rsid w:val="009C1897"/>
    <w:rsid w:val="009C3236"/>
    <w:rsid w:val="009C4B1D"/>
    <w:rsid w:val="009C50A9"/>
    <w:rsid w:val="009C5850"/>
    <w:rsid w:val="009C59B8"/>
    <w:rsid w:val="009C758D"/>
    <w:rsid w:val="009D0A56"/>
    <w:rsid w:val="009D15FB"/>
    <w:rsid w:val="009D2508"/>
    <w:rsid w:val="009D3E1B"/>
    <w:rsid w:val="009D4334"/>
    <w:rsid w:val="009D4990"/>
    <w:rsid w:val="009D4EE9"/>
    <w:rsid w:val="009D5521"/>
    <w:rsid w:val="009D5EF2"/>
    <w:rsid w:val="009D7A05"/>
    <w:rsid w:val="009D7F1B"/>
    <w:rsid w:val="009E0F1B"/>
    <w:rsid w:val="009E20D9"/>
    <w:rsid w:val="009E5B11"/>
    <w:rsid w:val="009E6448"/>
    <w:rsid w:val="009E69CA"/>
    <w:rsid w:val="009E788F"/>
    <w:rsid w:val="009F0A43"/>
    <w:rsid w:val="009F2F28"/>
    <w:rsid w:val="009F30D9"/>
    <w:rsid w:val="009F7BC2"/>
    <w:rsid w:val="00A038A8"/>
    <w:rsid w:val="00A04CBC"/>
    <w:rsid w:val="00A0698B"/>
    <w:rsid w:val="00A0782E"/>
    <w:rsid w:val="00A110D3"/>
    <w:rsid w:val="00A1205E"/>
    <w:rsid w:val="00A12435"/>
    <w:rsid w:val="00A13616"/>
    <w:rsid w:val="00A15E17"/>
    <w:rsid w:val="00A16369"/>
    <w:rsid w:val="00A16615"/>
    <w:rsid w:val="00A17E20"/>
    <w:rsid w:val="00A243BF"/>
    <w:rsid w:val="00A24FC6"/>
    <w:rsid w:val="00A30AF6"/>
    <w:rsid w:val="00A32A71"/>
    <w:rsid w:val="00A32AE4"/>
    <w:rsid w:val="00A3332A"/>
    <w:rsid w:val="00A34DCA"/>
    <w:rsid w:val="00A35DC1"/>
    <w:rsid w:val="00A35EA0"/>
    <w:rsid w:val="00A36588"/>
    <w:rsid w:val="00A366A3"/>
    <w:rsid w:val="00A42B6F"/>
    <w:rsid w:val="00A433AB"/>
    <w:rsid w:val="00A45CCB"/>
    <w:rsid w:val="00A463DA"/>
    <w:rsid w:val="00A518CF"/>
    <w:rsid w:val="00A52DEE"/>
    <w:rsid w:val="00A55D8E"/>
    <w:rsid w:val="00A5767C"/>
    <w:rsid w:val="00A57860"/>
    <w:rsid w:val="00A57DDD"/>
    <w:rsid w:val="00A622B1"/>
    <w:rsid w:val="00A62DCD"/>
    <w:rsid w:val="00A64875"/>
    <w:rsid w:val="00A67357"/>
    <w:rsid w:val="00A74725"/>
    <w:rsid w:val="00A75284"/>
    <w:rsid w:val="00A763A1"/>
    <w:rsid w:val="00A81DF8"/>
    <w:rsid w:val="00A8404F"/>
    <w:rsid w:val="00A843FB"/>
    <w:rsid w:val="00A84CA9"/>
    <w:rsid w:val="00A85CF6"/>
    <w:rsid w:val="00A91BB1"/>
    <w:rsid w:val="00A92C0A"/>
    <w:rsid w:val="00A93BCE"/>
    <w:rsid w:val="00A9742B"/>
    <w:rsid w:val="00A97506"/>
    <w:rsid w:val="00AA3011"/>
    <w:rsid w:val="00AA3A7A"/>
    <w:rsid w:val="00AA3DDB"/>
    <w:rsid w:val="00AA5175"/>
    <w:rsid w:val="00AA5948"/>
    <w:rsid w:val="00AB0BE1"/>
    <w:rsid w:val="00AB546F"/>
    <w:rsid w:val="00AC05C3"/>
    <w:rsid w:val="00AC4B13"/>
    <w:rsid w:val="00AC6097"/>
    <w:rsid w:val="00AC61C3"/>
    <w:rsid w:val="00AD3B81"/>
    <w:rsid w:val="00AE0442"/>
    <w:rsid w:val="00AE1224"/>
    <w:rsid w:val="00AE277E"/>
    <w:rsid w:val="00AE5BE3"/>
    <w:rsid w:val="00AF3837"/>
    <w:rsid w:val="00AF4141"/>
    <w:rsid w:val="00AF467B"/>
    <w:rsid w:val="00AF641C"/>
    <w:rsid w:val="00AF7457"/>
    <w:rsid w:val="00AF7840"/>
    <w:rsid w:val="00AF7A34"/>
    <w:rsid w:val="00B01B91"/>
    <w:rsid w:val="00B01FA8"/>
    <w:rsid w:val="00B02661"/>
    <w:rsid w:val="00B027FD"/>
    <w:rsid w:val="00B02A65"/>
    <w:rsid w:val="00B02F80"/>
    <w:rsid w:val="00B03A77"/>
    <w:rsid w:val="00B041BA"/>
    <w:rsid w:val="00B10627"/>
    <w:rsid w:val="00B10EB4"/>
    <w:rsid w:val="00B11A1C"/>
    <w:rsid w:val="00B12C43"/>
    <w:rsid w:val="00B14E12"/>
    <w:rsid w:val="00B17161"/>
    <w:rsid w:val="00B17E3B"/>
    <w:rsid w:val="00B23238"/>
    <w:rsid w:val="00B24D58"/>
    <w:rsid w:val="00B2569D"/>
    <w:rsid w:val="00B30ACE"/>
    <w:rsid w:val="00B3163E"/>
    <w:rsid w:val="00B316EF"/>
    <w:rsid w:val="00B326CC"/>
    <w:rsid w:val="00B32C99"/>
    <w:rsid w:val="00B33020"/>
    <w:rsid w:val="00B34AC8"/>
    <w:rsid w:val="00B37479"/>
    <w:rsid w:val="00B40A42"/>
    <w:rsid w:val="00B41D99"/>
    <w:rsid w:val="00B436C0"/>
    <w:rsid w:val="00B446B5"/>
    <w:rsid w:val="00B460A5"/>
    <w:rsid w:val="00B5055F"/>
    <w:rsid w:val="00B51421"/>
    <w:rsid w:val="00B52CA2"/>
    <w:rsid w:val="00B5700D"/>
    <w:rsid w:val="00B60A40"/>
    <w:rsid w:val="00B6210A"/>
    <w:rsid w:val="00B6385D"/>
    <w:rsid w:val="00B643D6"/>
    <w:rsid w:val="00B64DA4"/>
    <w:rsid w:val="00B66E4B"/>
    <w:rsid w:val="00B7436D"/>
    <w:rsid w:val="00B77488"/>
    <w:rsid w:val="00B77587"/>
    <w:rsid w:val="00B77F49"/>
    <w:rsid w:val="00B8058F"/>
    <w:rsid w:val="00B80AEC"/>
    <w:rsid w:val="00B8135B"/>
    <w:rsid w:val="00B84F2F"/>
    <w:rsid w:val="00B853EE"/>
    <w:rsid w:val="00B85B3C"/>
    <w:rsid w:val="00B92A07"/>
    <w:rsid w:val="00B94581"/>
    <w:rsid w:val="00B956EB"/>
    <w:rsid w:val="00B976A2"/>
    <w:rsid w:val="00B97D21"/>
    <w:rsid w:val="00BA106B"/>
    <w:rsid w:val="00BA2550"/>
    <w:rsid w:val="00BA2CA7"/>
    <w:rsid w:val="00BA580B"/>
    <w:rsid w:val="00BA7E56"/>
    <w:rsid w:val="00BA7FA7"/>
    <w:rsid w:val="00BB1AC0"/>
    <w:rsid w:val="00BB2561"/>
    <w:rsid w:val="00BB3080"/>
    <w:rsid w:val="00BB598F"/>
    <w:rsid w:val="00BB5C5F"/>
    <w:rsid w:val="00BB5E5E"/>
    <w:rsid w:val="00BB689B"/>
    <w:rsid w:val="00BC0628"/>
    <w:rsid w:val="00BC3CDA"/>
    <w:rsid w:val="00BC3EBE"/>
    <w:rsid w:val="00BC4614"/>
    <w:rsid w:val="00BC5650"/>
    <w:rsid w:val="00BC5E20"/>
    <w:rsid w:val="00BC7AA3"/>
    <w:rsid w:val="00BC7B6F"/>
    <w:rsid w:val="00BD4EFD"/>
    <w:rsid w:val="00BD6510"/>
    <w:rsid w:val="00BD6829"/>
    <w:rsid w:val="00BD716A"/>
    <w:rsid w:val="00BD7BD7"/>
    <w:rsid w:val="00BE048F"/>
    <w:rsid w:val="00BE0E6A"/>
    <w:rsid w:val="00BE1BA1"/>
    <w:rsid w:val="00BE6BD6"/>
    <w:rsid w:val="00BE7708"/>
    <w:rsid w:val="00BF0D0B"/>
    <w:rsid w:val="00BF0EC2"/>
    <w:rsid w:val="00BF4035"/>
    <w:rsid w:val="00BF4569"/>
    <w:rsid w:val="00BF50BF"/>
    <w:rsid w:val="00BF566B"/>
    <w:rsid w:val="00BF5FDF"/>
    <w:rsid w:val="00C01C42"/>
    <w:rsid w:val="00C02D76"/>
    <w:rsid w:val="00C05BCB"/>
    <w:rsid w:val="00C067C8"/>
    <w:rsid w:val="00C12249"/>
    <w:rsid w:val="00C16114"/>
    <w:rsid w:val="00C17B41"/>
    <w:rsid w:val="00C20511"/>
    <w:rsid w:val="00C2195A"/>
    <w:rsid w:val="00C21A2F"/>
    <w:rsid w:val="00C21BC1"/>
    <w:rsid w:val="00C21F90"/>
    <w:rsid w:val="00C23443"/>
    <w:rsid w:val="00C258E1"/>
    <w:rsid w:val="00C25D80"/>
    <w:rsid w:val="00C2786C"/>
    <w:rsid w:val="00C3084A"/>
    <w:rsid w:val="00C33873"/>
    <w:rsid w:val="00C34615"/>
    <w:rsid w:val="00C34959"/>
    <w:rsid w:val="00C36A6E"/>
    <w:rsid w:val="00C373F7"/>
    <w:rsid w:val="00C407DF"/>
    <w:rsid w:val="00C407E0"/>
    <w:rsid w:val="00C4138B"/>
    <w:rsid w:val="00C441A0"/>
    <w:rsid w:val="00C44A98"/>
    <w:rsid w:val="00C45D46"/>
    <w:rsid w:val="00C46B3F"/>
    <w:rsid w:val="00C47E51"/>
    <w:rsid w:val="00C50D70"/>
    <w:rsid w:val="00C513BB"/>
    <w:rsid w:val="00C52198"/>
    <w:rsid w:val="00C52CF0"/>
    <w:rsid w:val="00C539E7"/>
    <w:rsid w:val="00C54885"/>
    <w:rsid w:val="00C55445"/>
    <w:rsid w:val="00C56E95"/>
    <w:rsid w:val="00C60C03"/>
    <w:rsid w:val="00C6135D"/>
    <w:rsid w:val="00C625B2"/>
    <w:rsid w:val="00C6490A"/>
    <w:rsid w:val="00C65105"/>
    <w:rsid w:val="00C661A1"/>
    <w:rsid w:val="00C66E1E"/>
    <w:rsid w:val="00C67A7E"/>
    <w:rsid w:val="00C71B03"/>
    <w:rsid w:val="00C72162"/>
    <w:rsid w:val="00C72723"/>
    <w:rsid w:val="00C7294C"/>
    <w:rsid w:val="00C740C3"/>
    <w:rsid w:val="00C74A3E"/>
    <w:rsid w:val="00C74ED0"/>
    <w:rsid w:val="00C75E0F"/>
    <w:rsid w:val="00C82541"/>
    <w:rsid w:val="00C8518F"/>
    <w:rsid w:val="00C9341A"/>
    <w:rsid w:val="00CA3557"/>
    <w:rsid w:val="00CB0C03"/>
    <w:rsid w:val="00CB1163"/>
    <w:rsid w:val="00CB12A1"/>
    <w:rsid w:val="00CB4BAE"/>
    <w:rsid w:val="00CB5184"/>
    <w:rsid w:val="00CB5A1C"/>
    <w:rsid w:val="00CB6880"/>
    <w:rsid w:val="00CB7525"/>
    <w:rsid w:val="00CB7AB6"/>
    <w:rsid w:val="00CC133E"/>
    <w:rsid w:val="00CC1848"/>
    <w:rsid w:val="00CC585E"/>
    <w:rsid w:val="00CC6CF6"/>
    <w:rsid w:val="00CD093E"/>
    <w:rsid w:val="00CD1300"/>
    <w:rsid w:val="00CD1D9E"/>
    <w:rsid w:val="00CD35B7"/>
    <w:rsid w:val="00CD4163"/>
    <w:rsid w:val="00CD4FF7"/>
    <w:rsid w:val="00CD617B"/>
    <w:rsid w:val="00CD66D5"/>
    <w:rsid w:val="00CD7053"/>
    <w:rsid w:val="00CE14D7"/>
    <w:rsid w:val="00CE5CD1"/>
    <w:rsid w:val="00CE5EB8"/>
    <w:rsid w:val="00CF203F"/>
    <w:rsid w:val="00CF3A55"/>
    <w:rsid w:val="00CF5283"/>
    <w:rsid w:val="00CF607B"/>
    <w:rsid w:val="00D01E3B"/>
    <w:rsid w:val="00D03FC9"/>
    <w:rsid w:val="00D04EFD"/>
    <w:rsid w:val="00D06F32"/>
    <w:rsid w:val="00D0787B"/>
    <w:rsid w:val="00D11D09"/>
    <w:rsid w:val="00D13CFE"/>
    <w:rsid w:val="00D14FC9"/>
    <w:rsid w:val="00D151F2"/>
    <w:rsid w:val="00D228C8"/>
    <w:rsid w:val="00D23002"/>
    <w:rsid w:val="00D260EA"/>
    <w:rsid w:val="00D26204"/>
    <w:rsid w:val="00D336F2"/>
    <w:rsid w:val="00D34166"/>
    <w:rsid w:val="00D34D62"/>
    <w:rsid w:val="00D35209"/>
    <w:rsid w:val="00D4050A"/>
    <w:rsid w:val="00D416D0"/>
    <w:rsid w:val="00D41C64"/>
    <w:rsid w:val="00D435C7"/>
    <w:rsid w:val="00D438EA"/>
    <w:rsid w:val="00D44433"/>
    <w:rsid w:val="00D4522C"/>
    <w:rsid w:val="00D46073"/>
    <w:rsid w:val="00D465BC"/>
    <w:rsid w:val="00D47383"/>
    <w:rsid w:val="00D50315"/>
    <w:rsid w:val="00D519A7"/>
    <w:rsid w:val="00D51D40"/>
    <w:rsid w:val="00D55161"/>
    <w:rsid w:val="00D56EF2"/>
    <w:rsid w:val="00D57EDB"/>
    <w:rsid w:val="00D63C8B"/>
    <w:rsid w:val="00D63F78"/>
    <w:rsid w:val="00D654FE"/>
    <w:rsid w:val="00D658F3"/>
    <w:rsid w:val="00D66417"/>
    <w:rsid w:val="00D70086"/>
    <w:rsid w:val="00D73EBD"/>
    <w:rsid w:val="00D73F71"/>
    <w:rsid w:val="00D75301"/>
    <w:rsid w:val="00D75881"/>
    <w:rsid w:val="00D75B1F"/>
    <w:rsid w:val="00D76A92"/>
    <w:rsid w:val="00D7754E"/>
    <w:rsid w:val="00D81283"/>
    <w:rsid w:val="00D815A2"/>
    <w:rsid w:val="00D8168F"/>
    <w:rsid w:val="00D83173"/>
    <w:rsid w:val="00D853FE"/>
    <w:rsid w:val="00D865D4"/>
    <w:rsid w:val="00D87758"/>
    <w:rsid w:val="00D9014C"/>
    <w:rsid w:val="00D927E5"/>
    <w:rsid w:val="00D94D83"/>
    <w:rsid w:val="00D95ACA"/>
    <w:rsid w:val="00D95CB7"/>
    <w:rsid w:val="00D9630E"/>
    <w:rsid w:val="00D963B6"/>
    <w:rsid w:val="00D967BA"/>
    <w:rsid w:val="00D97733"/>
    <w:rsid w:val="00D978C8"/>
    <w:rsid w:val="00DA06C0"/>
    <w:rsid w:val="00DA4A53"/>
    <w:rsid w:val="00DA5142"/>
    <w:rsid w:val="00DB0A29"/>
    <w:rsid w:val="00DB221A"/>
    <w:rsid w:val="00DB55D6"/>
    <w:rsid w:val="00DB5E58"/>
    <w:rsid w:val="00DC1506"/>
    <w:rsid w:val="00DC2FA6"/>
    <w:rsid w:val="00DC3CEF"/>
    <w:rsid w:val="00DD7B3C"/>
    <w:rsid w:val="00DE0CE9"/>
    <w:rsid w:val="00DE1460"/>
    <w:rsid w:val="00DE1770"/>
    <w:rsid w:val="00DE1BBE"/>
    <w:rsid w:val="00DE1E56"/>
    <w:rsid w:val="00DE7426"/>
    <w:rsid w:val="00DF6485"/>
    <w:rsid w:val="00DF71F8"/>
    <w:rsid w:val="00DF792F"/>
    <w:rsid w:val="00E002F7"/>
    <w:rsid w:val="00E00AF0"/>
    <w:rsid w:val="00E025E8"/>
    <w:rsid w:val="00E039D1"/>
    <w:rsid w:val="00E0423A"/>
    <w:rsid w:val="00E04AEA"/>
    <w:rsid w:val="00E0534A"/>
    <w:rsid w:val="00E064A1"/>
    <w:rsid w:val="00E10963"/>
    <w:rsid w:val="00E116E4"/>
    <w:rsid w:val="00E12BDD"/>
    <w:rsid w:val="00E1346A"/>
    <w:rsid w:val="00E13632"/>
    <w:rsid w:val="00E160E4"/>
    <w:rsid w:val="00E17926"/>
    <w:rsid w:val="00E17A21"/>
    <w:rsid w:val="00E20054"/>
    <w:rsid w:val="00E22C36"/>
    <w:rsid w:val="00E23C85"/>
    <w:rsid w:val="00E2404B"/>
    <w:rsid w:val="00E30155"/>
    <w:rsid w:val="00E30689"/>
    <w:rsid w:val="00E33B9F"/>
    <w:rsid w:val="00E41810"/>
    <w:rsid w:val="00E4218D"/>
    <w:rsid w:val="00E44CA5"/>
    <w:rsid w:val="00E474CB"/>
    <w:rsid w:val="00E5175E"/>
    <w:rsid w:val="00E54CA8"/>
    <w:rsid w:val="00E56B5D"/>
    <w:rsid w:val="00E578C0"/>
    <w:rsid w:val="00E63CCD"/>
    <w:rsid w:val="00E67153"/>
    <w:rsid w:val="00E703B6"/>
    <w:rsid w:val="00E704E0"/>
    <w:rsid w:val="00E70FD2"/>
    <w:rsid w:val="00E710D0"/>
    <w:rsid w:val="00E71B90"/>
    <w:rsid w:val="00E73691"/>
    <w:rsid w:val="00E73D6B"/>
    <w:rsid w:val="00E81911"/>
    <w:rsid w:val="00E819B8"/>
    <w:rsid w:val="00E87A3F"/>
    <w:rsid w:val="00E90D7C"/>
    <w:rsid w:val="00E91E4A"/>
    <w:rsid w:val="00E95296"/>
    <w:rsid w:val="00E976D3"/>
    <w:rsid w:val="00E97D65"/>
    <w:rsid w:val="00EA2FE4"/>
    <w:rsid w:val="00EA3697"/>
    <w:rsid w:val="00EA3897"/>
    <w:rsid w:val="00EA605A"/>
    <w:rsid w:val="00EA7FDA"/>
    <w:rsid w:val="00EB2FBD"/>
    <w:rsid w:val="00EB33B9"/>
    <w:rsid w:val="00EB650E"/>
    <w:rsid w:val="00EB702E"/>
    <w:rsid w:val="00EC00DD"/>
    <w:rsid w:val="00EC1356"/>
    <w:rsid w:val="00EC1531"/>
    <w:rsid w:val="00EC1AD0"/>
    <w:rsid w:val="00EC6D21"/>
    <w:rsid w:val="00EC72EE"/>
    <w:rsid w:val="00ED4D50"/>
    <w:rsid w:val="00ED5662"/>
    <w:rsid w:val="00ED7AAC"/>
    <w:rsid w:val="00ED7ACE"/>
    <w:rsid w:val="00ED7D6F"/>
    <w:rsid w:val="00ED7E84"/>
    <w:rsid w:val="00EE0663"/>
    <w:rsid w:val="00EE33F3"/>
    <w:rsid w:val="00EE4267"/>
    <w:rsid w:val="00EE7D71"/>
    <w:rsid w:val="00EF1774"/>
    <w:rsid w:val="00EF1CF5"/>
    <w:rsid w:val="00EF1E68"/>
    <w:rsid w:val="00EF48E6"/>
    <w:rsid w:val="00EF5660"/>
    <w:rsid w:val="00EF5E61"/>
    <w:rsid w:val="00EF621A"/>
    <w:rsid w:val="00EF7691"/>
    <w:rsid w:val="00F03918"/>
    <w:rsid w:val="00F03E30"/>
    <w:rsid w:val="00F0463B"/>
    <w:rsid w:val="00F060BD"/>
    <w:rsid w:val="00F06339"/>
    <w:rsid w:val="00F111EB"/>
    <w:rsid w:val="00F12CA7"/>
    <w:rsid w:val="00F13F06"/>
    <w:rsid w:val="00F14A83"/>
    <w:rsid w:val="00F15D59"/>
    <w:rsid w:val="00F163EE"/>
    <w:rsid w:val="00F17DF7"/>
    <w:rsid w:val="00F21B75"/>
    <w:rsid w:val="00F23637"/>
    <w:rsid w:val="00F237C3"/>
    <w:rsid w:val="00F241CA"/>
    <w:rsid w:val="00F25887"/>
    <w:rsid w:val="00F26134"/>
    <w:rsid w:val="00F26770"/>
    <w:rsid w:val="00F27A30"/>
    <w:rsid w:val="00F32CE9"/>
    <w:rsid w:val="00F35C93"/>
    <w:rsid w:val="00F36A8E"/>
    <w:rsid w:val="00F40578"/>
    <w:rsid w:val="00F42B69"/>
    <w:rsid w:val="00F43677"/>
    <w:rsid w:val="00F442E6"/>
    <w:rsid w:val="00F466C0"/>
    <w:rsid w:val="00F4720E"/>
    <w:rsid w:val="00F476E7"/>
    <w:rsid w:val="00F47CCE"/>
    <w:rsid w:val="00F546C2"/>
    <w:rsid w:val="00F55016"/>
    <w:rsid w:val="00F5545F"/>
    <w:rsid w:val="00F57CFA"/>
    <w:rsid w:val="00F57F43"/>
    <w:rsid w:val="00F60189"/>
    <w:rsid w:val="00F62136"/>
    <w:rsid w:val="00F64D8F"/>
    <w:rsid w:val="00F6633D"/>
    <w:rsid w:val="00F70838"/>
    <w:rsid w:val="00F70B26"/>
    <w:rsid w:val="00F70BEC"/>
    <w:rsid w:val="00F70E3B"/>
    <w:rsid w:val="00F71B17"/>
    <w:rsid w:val="00F72FEE"/>
    <w:rsid w:val="00F73610"/>
    <w:rsid w:val="00F74ECD"/>
    <w:rsid w:val="00F7539A"/>
    <w:rsid w:val="00F80C5F"/>
    <w:rsid w:val="00F80DD0"/>
    <w:rsid w:val="00F80E0F"/>
    <w:rsid w:val="00F81289"/>
    <w:rsid w:val="00F82054"/>
    <w:rsid w:val="00F86170"/>
    <w:rsid w:val="00F86B58"/>
    <w:rsid w:val="00F92336"/>
    <w:rsid w:val="00F924B6"/>
    <w:rsid w:val="00F94E7B"/>
    <w:rsid w:val="00F97CFD"/>
    <w:rsid w:val="00FA1036"/>
    <w:rsid w:val="00FA16C0"/>
    <w:rsid w:val="00FA183D"/>
    <w:rsid w:val="00FA262D"/>
    <w:rsid w:val="00FA4752"/>
    <w:rsid w:val="00FB0A70"/>
    <w:rsid w:val="00FB0E15"/>
    <w:rsid w:val="00FB198E"/>
    <w:rsid w:val="00FB29FF"/>
    <w:rsid w:val="00FB4FB9"/>
    <w:rsid w:val="00FB5AD8"/>
    <w:rsid w:val="00FC2A73"/>
    <w:rsid w:val="00FC3551"/>
    <w:rsid w:val="00FC398B"/>
    <w:rsid w:val="00FC5397"/>
    <w:rsid w:val="00FC5450"/>
    <w:rsid w:val="00FC7660"/>
    <w:rsid w:val="00FD0B08"/>
    <w:rsid w:val="00FD1478"/>
    <w:rsid w:val="00FD2A06"/>
    <w:rsid w:val="00FD4202"/>
    <w:rsid w:val="00FD781B"/>
    <w:rsid w:val="00FD797E"/>
    <w:rsid w:val="00FE0B61"/>
    <w:rsid w:val="00FE123B"/>
    <w:rsid w:val="00FE32D8"/>
    <w:rsid w:val="00FE7BE4"/>
    <w:rsid w:val="00FF2612"/>
    <w:rsid w:val="00FF2669"/>
    <w:rsid w:val="00FF300D"/>
    <w:rsid w:val="00FF58FC"/>
    <w:rsid w:val="00FF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7A65BD"/>
  <w15:docId w15:val="{176879E7-B81D-44B7-ADDC-C91D1487E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1D1D1B"/>
        <w:sz w:val="22"/>
        <w:szCs w:val="22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2" w:unhideWhenUsed="1" w:qFormat="1"/>
    <w:lsdException w:name="List Bullet" w:uiPriority="6" w:qFormat="1"/>
    <w:lsdException w:name="List Number" w:uiPriority="2" w:qFormat="1"/>
    <w:lsdException w:name="List 2" w:semiHidden="1" w:uiPriority="10" w:unhideWhenUsed="1"/>
    <w:lsdException w:name="List 3" w:semiHidden="1" w:uiPriority="10" w:unhideWhenUsed="1"/>
    <w:lsdException w:name="List 4" w:semiHidden="1" w:uiPriority="10" w:unhideWhenUsed="1"/>
    <w:lsdException w:name="List 5" w:semiHidden="1" w:uiPriority="10" w:unhideWhenUsed="1"/>
    <w:lsdException w:name="List Bullet 2" w:semiHidden="1" w:uiPriority="2" w:unhideWhenUsed="1" w:qFormat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2" w:unhideWhenUsed="1"/>
    <w:lsdException w:name="List Number 3" w:semiHidden="1" w:uiPriority="2" w:unhideWhenUsed="1"/>
    <w:lsdException w:name="List Number 4" w:semiHidden="1" w:uiPriority="2" w:unhideWhenUsed="1"/>
    <w:lsdException w:name="List Number 5" w:semiHidden="1" w:uiPriority="2" w:unhideWhenUsed="1"/>
    <w:lsdException w:name="Title" w:uiPriority="1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semiHidden="1" w:uiPriority="10" w:unhideWhenUsed="1"/>
    <w:lsdException w:name="List Continue 5" w:semiHidden="1" w:uiPriority="10" w:unhideWhenUsed="1"/>
    <w:lsdException w:name="Message Header" w:semiHidden="1" w:unhideWhenUsed="1"/>
    <w:lsdException w:name="Subtitle" w:uiPriority="1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14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0C94"/>
  </w:style>
  <w:style w:type="paragraph" w:styleId="Heading1">
    <w:name w:val="heading 1"/>
    <w:basedOn w:val="Normal"/>
    <w:next w:val="Normal"/>
    <w:link w:val="Heading1Char"/>
    <w:uiPriority w:val="9"/>
    <w:qFormat/>
    <w:rsid w:val="00A24FC6"/>
    <w:pPr>
      <w:keepNext/>
      <w:keepLines/>
      <w:framePr w:w="10206" w:wrap="around" w:vAnchor="page" w:hAnchor="margin" w:y="2269" w:anchorLock="1"/>
      <w:numPr>
        <w:numId w:val="45"/>
      </w:numPr>
      <w:spacing w:before="240" w:after="240"/>
      <w:contextualSpacing/>
      <w:outlineLvl w:val="0"/>
    </w:pPr>
    <w:rPr>
      <w:rFonts w:asciiTheme="majorHAnsi" w:hAnsiTheme="majorHAnsi"/>
      <w:bCs/>
      <w:color w:val="11264B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2868AA"/>
    <w:pPr>
      <w:keepNext/>
      <w:keepLines/>
      <w:spacing w:before="240" w:after="240"/>
      <w:contextualSpacing/>
      <w:outlineLvl w:val="1"/>
    </w:pPr>
    <w:rPr>
      <w:b/>
      <w:bCs/>
      <w:color w:val="5F2756" w:themeColor="accent2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qFormat/>
    <w:rsid w:val="002868AA"/>
    <w:pPr>
      <w:keepNext/>
      <w:keepLines/>
      <w:spacing w:before="240"/>
      <w:contextualSpacing/>
      <w:outlineLvl w:val="2"/>
    </w:pPr>
    <w:rPr>
      <w:b/>
      <w:bCs/>
      <w:color w:val="A83A55" w:themeColor="accent1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qFormat/>
    <w:rsid w:val="002868AA"/>
    <w:pPr>
      <w:keepNext/>
      <w:keepLines/>
      <w:spacing w:before="240"/>
      <w:contextualSpacing/>
      <w:outlineLvl w:val="3"/>
    </w:pPr>
    <w:rPr>
      <w:b/>
      <w:bCs/>
      <w:color w:val="5F2756" w:themeColor="accent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2868AA"/>
    <w:pPr>
      <w:keepNext/>
      <w:keepLines/>
      <w:spacing w:before="240"/>
      <w:contextualSpacing/>
      <w:outlineLvl w:val="4"/>
    </w:pPr>
    <w:rPr>
      <w:b/>
      <w:bCs/>
      <w:iCs/>
      <w:color w:val="A83A55" w:themeColor="accent1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AF3837"/>
    <w:pPr>
      <w:keepNext/>
      <w:keepLines/>
      <w:spacing w:before="240"/>
      <w:outlineLvl w:val="5"/>
    </w:pPr>
    <w:rPr>
      <w:b/>
      <w:bCs/>
      <w:color w:val="5F2756" w:themeColor="accent2"/>
      <w:szCs w:val="19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3A58BA"/>
    <w:pPr>
      <w:keepNext/>
      <w:keepLines/>
      <w:spacing w:before="240"/>
      <w:contextualSpacing/>
      <w:outlineLvl w:val="6"/>
    </w:pPr>
    <w:rPr>
      <w:rFonts w:asciiTheme="majorHAnsi" w:eastAsiaTheme="majorEastAsia" w:hAnsiTheme="majorHAnsi" w:cstheme="majorBidi"/>
      <w:i/>
      <w:iCs/>
      <w:color w:val="531D2A" w:themeColor="accent1" w:themeShade="7F"/>
      <w:szCs w:val="18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666FD5"/>
    <w:pPr>
      <w:keepNext/>
      <w:keepLines/>
      <w:spacing w:before="40" w:after="0" w:line="264" w:lineRule="auto"/>
      <w:outlineLvl w:val="7"/>
    </w:pPr>
    <w:rPr>
      <w:rFonts w:asciiTheme="majorHAnsi" w:eastAsiaTheme="majorEastAsia" w:hAnsiTheme="majorHAnsi" w:cstheme="majorBidi"/>
      <w:color w:val="40403C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666FD5"/>
    <w:pPr>
      <w:keepNext/>
      <w:keepLines/>
      <w:spacing w:before="40" w:after="0" w:line="264" w:lineRule="auto"/>
      <w:outlineLvl w:val="8"/>
    </w:pPr>
    <w:rPr>
      <w:rFonts w:asciiTheme="majorHAnsi" w:eastAsiaTheme="majorEastAsia" w:hAnsiTheme="majorHAnsi" w:cstheme="majorBidi"/>
      <w:i/>
      <w:iCs/>
      <w:color w:val="40403C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4FC6"/>
    <w:rPr>
      <w:rFonts w:asciiTheme="majorHAnsi" w:hAnsiTheme="majorHAnsi"/>
      <w:bCs/>
      <w:color w:val="11264B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868AA"/>
    <w:rPr>
      <w:b/>
      <w:bCs/>
      <w:color w:val="5F2756" w:themeColor="accent2"/>
      <w:sz w:val="48"/>
      <w:szCs w:val="48"/>
    </w:rPr>
  </w:style>
  <w:style w:type="paragraph" w:styleId="Subtitle">
    <w:name w:val="Subtitle"/>
    <w:basedOn w:val="Normal"/>
    <w:link w:val="SubtitleChar"/>
    <w:uiPriority w:val="12"/>
    <w:rsid w:val="00F21B75"/>
    <w:pPr>
      <w:numPr>
        <w:ilvl w:val="1"/>
      </w:numPr>
      <w:spacing w:before="0" w:after="0"/>
    </w:pPr>
    <w:rPr>
      <w:rFonts w:eastAsiaTheme="majorEastAsia" w:cstheme="majorBidi"/>
      <w:iCs/>
      <w:color w:val="11264B"/>
      <w:szCs w:val="24"/>
    </w:rPr>
  </w:style>
  <w:style w:type="character" w:customStyle="1" w:styleId="SubtitleChar">
    <w:name w:val="Subtitle Char"/>
    <w:basedOn w:val="DefaultParagraphFont"/>
    <w:link w:val="Subtitle"/>
    <w:uiPriority w:val="12"/>
    <w:rsid w:val="00F21B75"/>
    <w:rPr>
      <w:rFonts w:eastAsiaTheme="majorEastAsia" w:cstheme="majorBidi"/>
      <w:iCs/>
      <w:color w:val="11264B"/>
      <w:szCs w:val="24"/>
    </w:rPr>
  </w:style>
  <w:style w:type="paragraph" w:styleId="Title">
    <w:name w:val="Title"/>
    <w:basedOn w:val="Normal"/>
    <w:link w:val="TitleChar"/>
    <w:uiPriority w:val="11"/>
    <w:rsid w:val="00F21B75"/>
    <w:pPr>
      <w:spacing w:before="0" w:after="240"/>
      <w:contextualSpacing/>
    </w:pPr>
    <w:rPr>
      <w:rFonts w:asciiTheme="majorHAnsi" w:eastAsiaTheme="majorEastAsia" w:hAnsiTheme="majorHAnsi" w:cstheme="majorBidi"/>
      <w:color w:val="11264B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1"/>
    <w:rsid w:val="00F21B75"/>
    <w:rPr>
      <w:rFonts w:asciiTheme="majorHAnsi" w:eastAsiaTheme="majorEastAsia" w:hAnsiTheme="majorHAnsi" w:cstheme="majorBidi"/>
      <w:color w:val="11264B"/>
      <w:spacing w:val="5"/>
      <w:kern w:val="28"/>
      <w:sz w:val="56"/>
      <w:szCs w:val="52"/>
    </w:rPr>
  </w:style>
  <w:style w:type="paragraph" w:styleId="Header">
    <w:name w:val="header"/>
    <w:basedOn w:val="Normal"/>
    <w:link w:val="HeaderChar"/>
    <w:uiPriority w:val="99"/>
    <w:unhideWhenUsed/>
    <w:rsid w:val="00421789"/>
    <w:pPr>
      <w:spacing w:before="0"/>
    </w:pPr>
    <w:rPr>
      <w:color w:val="11264B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421789"/>
    <w:rPr>
      <w:color w:val="11264B"/>
      <w:sz w:val="16"/>
    </w:rPr>
  </w:style>
  <w:style w:type="paragraph" w:styleId="Footer">
    <w:name w:val="footer"/>
    <w:basedOn w:val="Normal"/>
    <w:link w:val="FooterChar"/>
    <w:uiPriority w:val="99"/>
    <w:unhideWhenUsed/>
    <w:rsid w:val="00421789"/>
    <w:pPr>
      <w:tabs>
        <w:tab w:val="left" w:pos="6577"/>
        <w:tab w:val="right" w:pos="9639"/>
      </w:tabs>
      <w:spacing w:before="240" w:after="0"/>
    </w:pPr>
    <w:rPr>
      <w:rFonts w:asciiTheme="majorHAnsi" w:hAnsiTheme="majorHAnsi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421789"/>
    <w:rPr>
      <w:rFonts w:asciiTheme="majorHAnsi" w:hAnsiTheme="majorHAnsi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6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6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semiHidden/>
    <w:rsid w:val="00D9630E"/>
    <w:pPr>
      <w:ind w:left="720"/>
      <w:contextualSpacing/>
    </w:pPr>
  </w:style>
  <w:style w:type="table" w:styleId="TableGrid">
    <w:name w:val="Table Grid"/>
    <w:basedOn w:val="TableNormal"/>
    <w:uiPriority w:val="59"/>
    <w:rsid w:val="00CD09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6"/>
    <w:qFormat/>
    <w:rsid w:val="003D37AD"/>
    <w:pPr>
      <w:numPr>
        <w:numId w:val="9"/>
      </w:numPr>
      <w:spacing w:before="60" w:after="60"/>
      <w:ind w:left="714" w:hanging="357"/>
    </w:pPr>
    <w:rPr>
      <w:rFonts w:eastAsia="Times New Roman" w:cs="Times New Roman"/>
      <w:lang w:eastAsia="en-AU"/>
    </w:rPr>
  </w:style>
  <w:style w:type="paragraph" w:styleId="ListNumber">
    <w:name w:val="List Number"/>
    <w:basedOn w:val="Normal"/>
    <w:uiPriority w:val="3"/>
    <w:qFormat/>
    <w:rsid w:val="00027DCC"/>
    <w:pPr>
      <w:numPr>
        <w:numId w:val="26"/>
      </w:numPr>
      <w:ind w:left="714" w:hanging="357"/>
    </w:pPr>
    <w:rPr>
      <w:rFonts w:eastAsia="Times New Roman" w:cs="Times New Roman"/>
      <w:lang w:eastAsia="en-AU"/>
    </w:rPr>
  </w:style>
  <w:style w:type="table" w:styleId="LightShading-Accent2">
    <w:name w:val="Light Shading Accent 2"/>
    <w:basedOn w:val="TableNormal"/>
    <w:uiPriority w:val="60"/>
    <w:rsid w:val="00703957"/>
    <w:rPr>
      <w:color w:val="471D40" w:themeColor="accent2" w:themeShade="BF"/>
    </w:rPr>
    <w:tblPr>
      <w:tblStyleRowBandSize w:val="1"/>
      <w:tblStyleColBandSize w:val="1"/>
      <w:tblBorders>
        <w:top w:val="single" w:sz="8" w:space="0" w:color="5F2756" w:themeColor="accent2"/>
        <w:bottom w:val="single" w:sz="8" w:space="0" w:color="5F275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2756" w:themeColor="accent2"/>
          <w:left w:val="nil"/>
          <w:bottom w:val="single" w:sz="8" w:space="0" w:color="5F27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2756" w:themeColor="accent2"/>
          <w:left w:val="nil"/>
          <w:bottom w:val="single" w:sz="8" w:space="0" w:color="5F27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BD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BDDD" w:themeFill="accent2" w:themeFillTint="3F"/>
      </w:tcPr>
    </w:tblStylePr>
  </w:style>
  <w:style w:type="table" w:styleId="MediumList2-Accent2">
    <w:name w:val="Medium List 2 Accent 2"/>
    <w:basedOn w:val="TableNormal"/>
    <w:uiPriority w:val="66"/>
    <w:rsid w:val="00703957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F2756" w:themeColor="accent2"/>
        <w:left w:val="single" w:sz="8" w:space="0" w:color="5F2756" w:themeColor="accent2"/>
        <w:bottom w:val="single" w:sz="8" w:space="0" w:color="5F2756" w:themeColor="accent2"/>
        <w:right w:val="single" w:sz="8" w:space="0" w:color="5F275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27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275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27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27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BD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BD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Quote">
    <w:name w:val="Quote"/>
    <w:aliases w:val="Question"/>
    <w:basedOn w:val="Normal"/>
    <w:next w:val="Normal"/>
    <w:link w:val="QuoteChar"/>
    <w:uiPriority w:val="14"/>
    <w:qFormat/>
    <w:rsid w:val="00E95296"/>
    <w:pPr>
      <w:spacing w:before="240" w:after="240" w:line="280" w:lineRule="atLeast"/>
      <w:ind w:left="357" w:right="357"/>
    </w:pPr>
    <w:rPr>
      <w:i/>
      <w:iCs/>
      <w:color w:val="5F2756" w:themeColor="accent2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2868AA"/>
    <w:rPr>
      <w:b/>
      <w:bCs/>
      <w:color w:val="A83A55" w:themeColor="accent1"/>
      <w:sz w:val="36"/>
      <w:szCs w:val="36"/>
    </w:rPr>
  </w:style>
  <w:style w:type="character" w:styleId="Strong">
    <w:name w:val="Strong"/>
    <w:basedOn w:val="DefaultParagraphFont"/>
    <w:uiPriority w:val="1"/>
    <w:rsid w:val="00936FFF"/>
    <w:rPr>
      <w:rFonts w:asciiTheme="majorHAnsi" w:hAnsiTheme="majorHAnsi"/>
      <w:b/>
      <w:bCs/>
      <w:color w:val="1D1D1B" w:themeColor="text1"/>
    </w:rPr>
  </w:style>
  <w:style w:type="table" w:styleId="PlainTable2">
    <w:name w:val="Plain Table 2"/>
    <w:basedOn w:val="TableNormal"/>
    <w:uiPriority w:val="42"/>
    <w:rsid w:val="0035408A"/>
    <w:tblPr>
      <w:tblStyleRowBandSize w:val="1"/>
      <w:tblStyleColBandSize w:val="1"/>
      <w:tblBorders>
        <w:top w:val="single" w:sz="4" w:space="0" w:color="919188" w:themeColor="text1" w:themeTint="80"/>
        <w:bottom w:val="single" w:sz="4" w:space="0" w:color="91918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1918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1918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19188" w:themeColor="text1" w:themeTint="80"/>
          <w:right w:val="single" w:sz="4" w:space="0" w:color="919188" w:themeColor="text1" w:themeTint="80"/>
        </w:tcBorders>
      </w:tcPr>
    </w:tblStylePr>
    <w:tblStylePr w:type="band2Vert">
      <w:tblPr/>
      <w:tcPr>
        <w:tcBorders>
          <w:left w:val="single" w:sz="4" w:space="0" w:color="919188" w:themeColor="text1" w:themeTint="80"/>
          <w:right w:val="single" w:sz="4" w:space="0" w:color="919188" w:themeColor="text1" w:themeTint="80"/>
        </w:tcBorders>
      </w:tcPr>
    </w:tblStylePr>
    <w:tblStylePr w:type="band1Horz">
      <w:tblPr/>
      <w:tcPr>
        <w:tcBorders>
          <w:top w:val="single" w:sz="4" w:space="0" w:color="919188" w:themeColor="text1" w:themeTint="80"/>
          <w:bottom w:val="single" w:sz="4" w:space="0" w:color="919188" w:themeColor="text1" w:themeTint="80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35408A"/>
    <w:rPr>
      <w:color w:val="EF750A" w:themeColor="accent3" w:themeShade="BF"/>
    </w:rPr>
    <w:tblPr>
      <w:tblStyleRowBandSize w:val="1"/>
      <w:tblStyleColBandSize w:val="1"/>
      <w:tblBorders>
        <w:top w:val="single" w:sz="4" w:space="0" w:color="FAC698" w:themeColor="accent3" w:themeTint="99"/>
        <w:left w:val="single" w:sz="4" w:space="0" w:color="FAC698" w:themeColor="accent3" w:themeTint="99"/>
        <w:bottom w:val="single" w:sz="4" w:space="0" w:color="FAC698" w:themeColor="accent3" w:themeTint="99"/>
        <w:right w:val="single" w:sz="4" w:space="0" w:color="FAC698" w:themeColor="accent3" w:themeTint="99"/>
        <w:insideH w:val="single" w:sz="4" w:space="0" w:color="FAC698" w:themeColor="accent3" w:themeTint="99"/>
        <w:insideV w:val="single" w:sz="4" w:space="0" w:color="FAC69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C" w:themeFill="accent3" w:themeFillTint="33"/>
      </w:tcPr>
    </w:tblStylePr>
    <w:tblStylePr w:type="band1Horz">
      <w:tblPr/>
      <w:tcPr>
        <w:shd w:val="clear" w:color="auto" w:fill="FDECDC" w:themeFill="accent3" w:themeFillTint="33"/>
      </w:tcPr>
    </w:tblStylePr>
    <w:tblStylePr w:type="neCell">
      <w:tblPr/>
      <w:tcPr>
        <w:tcBorders>
          <w:bottom w:val="single" w:sz="4" w:space="0" w:color="FAC698" w:themeColor="accent3" w:themeTint="99"/>
        </w:tcBorders>
      </w:tcPr>
    </w:tblStylePr>
    <w:tblStylePr w:type="nwCell">
      <w:tblPr/>
      <w:tcPr>
        <w:tcBorders>
          <w:bottom w:val="single" w:sz="4" w:space="0" w:color="FAC698" w:themeColor="accent3" w:themeTint="99"/>
        </w:tcBorders>
      </w:tcPr>
    </w:tblStylePr>
    <w:tblStylePr w:type="seCell">
      <w:tblPr/>
      <w:tcPr>
        <w:tcBorders>
          <w:top w:val="single" w:sz="4" w:space="0" w:color="FAC698" w:themeColor="accent3" w:themeTint="99"/>
        </w:tcBorders>
      </w:tcPr>
    </w:tblStylePr>
    <w:tblStylePr w:type="swCell">
      <w:tblPr/>
      <w:tcPr>
        <w:tcBorders>
          <w:top w:val="single" w:sz="4" w:space="0" w:color="FAC698" w:themeColor="accent3" w:themeTint="99"/>
        </w:tcBorders>
      </w:tcPr>
    </w:tblStylePr>
  </w:style>
  <w:style w:type="table" w:styleId="GridTable1Light">
    <w:name w:val="Grid Table 1 Light"/>
    <w:basedOn w:val="TableNormal"/>
    <w:uiPriority w:val="46"/>
    <w:rsid w:val="0035408A"/>
    <w:tblPr>
      <w:tblStyleRowBandSize w:val="1"/>
      <w:tblStyleColBandSize w:val="1"/>
      <w:tblBorders>
        <w:top w:val="single" w:sz="4" w:space="0" w:color="A7A7A0" w:themeColor="text1" w:themeTint="66"/>
        <w:left w:val="single" w:sz="4" w:space="0" w:color="A7A7A0" w:themeColor="text1" w:themeTint="66"/>
        <w:bottom w:val="single" w:sz="4" w:space="0" w:color="A7A7A0" w:themeColor="text1" w:themeTint="66"/>
        <w:right w:val="single" w:sz="4" w:space="0" w:color="A7A7A0" w:themeColor="text1" w:themeTint="66"/>
        <w:insideH w:val="single" w:sz="4" w:space="0" w:color="A7A7A0" w:themeColor="text1" w:themeTint="66"/>
        <w:insideV w:val="single" w:sz="4" w:space="0" w:color="A7A7A0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A7A72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7A72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2">
    <w:name w:val="List Table 2"/>
    <w:basedOn w:val="TableNormal"/>
    <w:uiPriority w:val="47"/>
    <w:rsid w:val="0035408A"/>
    <w:tblPr>
      <w:tblStyleRowBandSize w:val="1"/>
      <w:tblStyleColBandSize w:val="1"/>
      <w:tblBorders>
        <w:top w:val="single" w:sz="4" w:space="0" w:color="7A7A72" w:themeColor="text1" w:themeTint="99"/>
        <w:bottom w:val="single" w:sz="4" w:space="0" w:color="7A7A72" w:themeColor="text1" w:themeTint="99"/>
        <w:insideH w:val="single" w:sz="4" w:space="0" w:color="7A7A72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CF" w:themeFill="text1" w:themeFillTint="33"/>
      </w:tcPr>
    </w:tblStylePr>
    <w:tblStylePr w:type="band1Horz">
      <w:tblPr/>
      <w:tcPr>
        <w:shd w:val="clear" w:color="auto" w:fill="D3D3CF" w:themeFill="text1" w:themeFillTint="33"/>
      </w:tcPr>
    </w:tblStylePr>
  </w:style>
  <w:style w:type="table" w:styleId="ListTable2-Accent6">
    <w:name w:val="List Table 2 Accent 6"/>
    <w:basedOn w:val="TableNormal"/>
    <w:uiPriority w:val="47"/>
    <w:rsid w:val="0035408A"/>
    <w:tblPr>
      <w:tblStyleRowBandSize w:val="1"/>
      <w:tblStyleColBandSize w:val="1"/>
      <w:tblBorders>
        <w:top w:val="single" w:sz="4" w:space="0" w:color="9CCEDD" w:themeColor="accent6" w:themeTint="99"/>
        <w:bottom w:val="single" w:sz="4" w:space="0" w:color="9CCEDD" w:themeColor="accent6" w:themeTint="99"/>
        <w:insideH w:val="single" w:sz="4" w:space="0" w:color="9CCED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EF3" w:themeFill="accent6" w:themeFillTint="33"/>
      </w:tcPr>
    </w:tblStylePr>
    <w:tblStylePr w:type="band1Horz">
      <w:tblPr/>
      <w:tcPr>
        <w:shd w:val="clear" w:color="auto" w:fill="DEEEF3" w:themeFill="accent6" w:themeFillTint="33"/>
      </w:tcPr>
    </w:tblStylePr>
  </w:style>
  <w:style w:type="paragraph" w:styleId="NoSpacing">
    <w:name w:val="No Spacing"/>
    <w:uiPriority w:val="1"/>
    <w:rsid w:val="00AB546F"/>
    <w:pPr>
      <w:spacing w:before="0" w:after="0"/>
    </w:pPr>
  </w:style>
  <w:style w:type="character" w:customStyle="1" w:styleId="Heading4Char">
    <w:name w:val="Heading 4 Char"/>
    <w:basedOn w:val="DefaultParagraphFont"/>
    <w:link w:val="Heading4"/>
    <w:uiPriority w:val="9"/>
    <w:rsid w:val="002868AA"/>
    <w:rPr>
      <w:b/>
      <w:bCs/>
      <w:color w:val="5F2756" w:themeColor="accent2"/>
      <w:sz w:val="28"/>
      <w:szCs w:val="28"/>
    </w:rPr>
  </w:style>
  <w:style w:type="character" w:customStyle="1" w:styleId="QuoteChar">
    <w:name w:val="Quote Char"/>
    <w:aliases w:val="Question Char"/>
    <w:basedOn w:val="DefaultParagraphFont"/>
    <w:link w:val="Quote"/>
    <w:uiPriority w:val="14"/>
    <w:rsid w:val="00E578C0"/>
    <w:rPr>
      <w:i/>
      <w:iCs/>
      <w:color w:val="5F2756" w:themeColor="accent2"/>
      <w:sz w:val="20"/>
    </w:rPr>
  </w:style>
  <w:style w:type="character" w:styleId="PlaceholderText">
    <w:name w:val="Placeholder Text"/>
    <w:basedOn w:val="DefaultParagraphFont"/>
    <w:uiPriority w:val="99"/>
    <w:semiHidden/>
    <w:rsid w:val="0060184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84C37"/>
    <w:rPr>
      <w:color w:val="11264B" w:themeColor="text2"/>
      <w:u w:val="single"/>
    </w:rPr>
  </w:style>
  <w:style w:type="paragraph" w:styleId="TOCHeading">
    <w:name w:val="TOC Heading"/>
    <w:next w:val="Normal"/>
    <w:uiPriority w:val="39"/>
    <w:rsid w:val="00173550"/>
    <w:pPr>
      <w:spacing w:before="0" w:after="360"/>
      <w:ind w:left="3391"/>
      <w:contextualSpacing/>
    </w:pPr>
    <w:rPr>
      <w:b/>
      <w:color w:val="5F2756" w:themeColor="accent2"/>
      <w:sz w:val="40"/>
    </w:rPr>
  </w:style>
  <w:style w:type="character" w:styleId="UnresolvedMention">
    <w:name w:val="Unresolved Mention"/>
    <w:basedOn w:val="DefaultParagraphFont"/>
    <w:uiPriority w:val="99"/>
    <w:semiHidden/>
    <w:unhideWhenUsed/>
    <w:rsid w:val="00BD7BD7"/>
    <w:rPr>
      <w:color w:val="605E5C"/>
      <w:shd w:val="clear" w:color="auto" w:fill="E1DFDD"/>
    </w:rPr>
  </w:style>
  <w:style w:type="paragraph" w:styleId="ListBullet2">
    <w:name w:val="List Bullet 2"/>
    <w:basedOn w:val="Normal"/>
    <w:uiPriority w:val="2"/>
    <w:semiHidden/>
    <w:qFormat/>
    <w:rsid w:val="003C3BCD"/>
    <w:pPr>
      <w:numPr>
        <w:ilvl w:val="1"/>
        <w:numId w:val="9"/>
      </w:numPr>
      <w:contextualSpacing/>
    </w:pPr>
    <w:rPr>
      <w:rFonts w:eastAsia="Times New Roman" w:cs="Times New Roman"/>
      <w:color w:val="auto"/>
      <w:lang w:eastAsia="en-AU"/>
    </w:rPr>
  </w:style>
  <w:style w:type="paragraph" w:styleId="ListBullet3">
    <w:name w:val="List Bullet 3"/>
    <w:basedOn w:val="Normal"/>
    <w:uiPriority w:val="2"/>
    <w:semiHidden/>
    <w:rsid w:val="00581B18"/>
    <w:pPr>
      <w:numPr>
        <w:ilvl w:val="2"/>
        <w:numId w:val="9"/>
      </w:numPr>
      <w:contextualSpacing/>
    </w:pPr>
    <w:rPr>
      <w:rFonts w:eastAsia="Times New Roman" w:cs="Times New Roman"/>
      <w:color w:val="auto"/>
      <w:lang w:eastAsia="en-AU"/>
    </w:rPr>
  </w:style>
  <w:style w:type="paragraph" w:styleId="ListBullet4">
    <w:name w:val="List Bullet 4"/>
    <w:basedOn w:val="Normal"/>
    <w:uiPriority w:val="2"/>
    <w:semiHidden/>
    <w:rsid w:val="00581B18"/>
    <w:pPr>
      <w:numPr>
        <w:ilvl w:val="3"/>
        <w:numId w:val="9"/>
      </w:numPr>
      <w:contextualSpacing/>
    </w:pPr>
    <w:rPr>
      <w:rFonts w:eastAsia="Times New Roman" w:cs="Times New Roman"/>
      <w:color w:val="auto"/>
      <w:lang w:eastAsia="en-AU"/>
    </w:rPr>
  </w:style>
  <w:style w:type="paragraph" w:styleId="ListBullet5">
    <w:name w:val="List Bullet 5"/>
    <w:basedOn w:val="Normal"/>
    <w:uiPriority w:val="2"/>
    <w:semiHidden/>
    <w:rsid w:val="00581B18"/>
    <w:pPr>
      <w:numPr>
        <w:ilvl w:val="4"/>
        <w:numId w:val="9"/>
      </w:numPr>
      <w:contextualSpacing/>
    </w:pPr>
    <w:rPr>
      <w:rFonts w:eastAsia="Times New Roman" w:cs="Times New Roman"/>
      <w:color w:val="auto"/>
      <w:lang w:eastAsia="en-AU"/>
    </w:rPr>
  </w:style>
  <w:style w:type="paragraph" w:styleId="ListNumber2">
    <w:name w:val="List Number 2"/>
    <w:basedOn w:val="Normal"/>
    <w:uiPriority w:val="3"/>
    <w:semiHidden/>
    <w:rsid w:val="00EF1E68"/>
    <w:pPr>
      <w:numPr>
        <w:ilvl w:val="1"/>
        <w:numId w:val="26"/>
      </w:numPr>
      <w:contextualSpacing/>
    </w:pPr>
    <w:rPr>
      <w:rFonts w:eastAsia="Times New Roman" w:cs="Times New Roman"/>
      <w:color w:val="auto"/>
      <w:lang w:eastAsia="en-AU"/>
    </w:rPr>
  </w:style>
  <w:style w:type="paragraph" w:styleId="ListNumber3">
    <w:name w:val="List Number 3"/>
    <w:basedOn w:val="Normal"/>
    <w:uiPriority w:val="3"/>
    <w:semiHidden/>
    <w:rsid w:val="00581B18"/>
    <w:pPr>
      <w:numPr>
        <w:ilvl w:val="2"/>
        <w:numId w:val="26"/>
      </w:numPr>
      <w:contextualSpacing/>
    </w:pPr>
    <w:rPr>
      <w:rFonts w:eastAsia="Times New Roman" w:cs="Times New Roman"/>
      <w:color w:val="auto"/>
      <w:lang w:eastAsia="en-AU"/>
    </w:rPr>
  </w:style>
  <w:style w:type="paragraph" w:styleId="ListNumber4">
    <w:name w:val="List Number 4"/>
    <w:basedOn w:val="Normal"/>
    <w:uiPriority w:val="3"/>
    <w:semiHidden/>
    <w:rsid w:val="00581B18"/>
    <w:pPr>
      <w:numPr>
        <w:ilvl w:val="3"/>
        <w:numId w:val="26"/>
      </w:numPr>
      <w:contextualSpacing/>
    </w:pPr>
    <w:rPr>
      <w:rFonts w:eastAsia="Times New Roman" w:cs="Times New Roman"/>
      <w:color w:val="auto"/>
      <w:lang w:eastAsia="en-AU"/>
    </w:rPr>
  </w:style>
  <w:style w:type="paragraph" w:styleId="ListNumber5">
    <w:name w:val="List Number 5"/>
    <w:basedOn w:val="Normal"/>
    <w:uiPriority w:val="3"/>
    <w:semiHidden/>
    <w:rsid w:val="00581B18"/>
    <w:pPr>
      <w:numPr>
        <w:ilvl w:val="4"/>
        <w:numId w:val="26"/>
      </w:numPr>
      <w:contextualSpacing/>
    </w:pPr>
    <w:rPr>
      <w:rFonts w:eastAsia="Times New Roman" w:cs="Times New Roman"/>
      <w:color w:val="auto"/>
      <w:lang w:eastAsia="en-AU"/>
    </w:rPr>
  </w:style>
  <w:style w:type="paragraph" w:styleId="List">
    <w:name w:val="List"/>
    <w:basedOn w:val="Normal"/>
    <w:uiPriority w:val="2"/>
    <w:qFormat/>
    <w:rsid w:val="00027DCC"/>
    <w:pPr>
      <w:numPr>
        <w:numId w:val="27"/>
      </w:numPr>
      <w:ind w:left="714" w:hanging="357"/>
    </w:pPr>
    <w:rPr>
      <w:rFonts w:eastAsia="Times New Roman" w:cs="Times New Roman"/>
      <w:lang w:eastAsia="en-AU"/>
    </w:rPr>
  </w:style>
  <w:style w:type="table" w:styleId="GridTable5Dark-Accent2">
    <w:name w:val="Grid Table 5 Dark Accent 2"/>
    <w:basedOn w:val="TableNormal"/>
    <w:uiPriority w:val="50"/>
    <w:rsid w:val="0015478A"/>
    <w:pPr>
      <w:spacing w:before="60" w:after="6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C9E4" w:themeFill="accent2" w:themeFillTint="33"/>
    </w:tcPr>
    <w:tblStylePr w:type="firstRow"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7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7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7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756" w:themeFill="accent2"/>
      </w:tcPr>
    </w:tblStylePr>
    <w:tblStylePr w:type="band1Vert">
      <w:tblPr/>
      <w:tcPr>
        <w:shd w:val="clear" w:color="auto" w:fill="D394C9" w:themeFill="accent2" w:themeFillTint="66"/>
      </w:tcPr>
    </w:tblStylePr>
    <w:tblStylePr w:type="band1Horz">
      <w:tblPr/>
      <w:tcPr>
        <w:shd w:val="clear" w:color="auto" w:fill="D394C9" w:themeFill="accent2" w:themeFillTint="66"/>
      </w:tcPr>
    </w:tblStylePr>
  </w:style>
  <w:style w:type="paragraph" w:styleId="Caption">
    <w:name w:val="caption"/>
    <w:aliases w:val="Figure Heading"/>
    <w:basedOn w:val="Normal"/>
    <w:next w:val="Normal"/>
    <w:uiPriority w:val="10"/>
    <w:qFormat/>
    <w:rsid w:val="005A164A"/>
    <w:pPr>
      <w:keepNext/>
      <w:keepLines/>
      <w:spacing w:before="240"/>
      <w:contextualSpacing/>
    </w:pPr>
    <w:rPr>
      <w:rFonts w:cs="Times New Roman"/>
      <w:b/>
      <w:iCs/>
      <w:color w:val="1D1D1B" w:themeColor="text1"/>
      <w:sz w:val="20"/>
      <w:szCs w:val="18"/>
    </w:rPr>
  </w:style>
  <w:style w:type="paragraph" w:styleId="TOC1">
    <w:name w:val="toc 1"/>
    <w:basedOn w:val="Normal"/>
    <w:next w:val="Normal"/>
    <w:autoRedefine/>
    <w:uiPriority w:val="39"/>
    <w:rsid w:val="000C4E38"/>
    <w:pPr>
      <w:pBdr>
        <w:bottom w:val="single" w:sz="4" w:space="6" w:color="11264B" w:themeColor="text2"/>
        <w:between w:val="single" w:sz="4" w:space="6" w:color="11264B" w:themeColor="text2"/>
      </w:pBdr>
      <w:tabs>
        <w:tab w:val="left" w:pos="3674"/>
        <w:tab w:val="right" w:pos="10194"/>
      </w:tabs>
      <w:spacing w:before="240" w:after="0"/>
      <w:ind w:left="3402"/>
    </w:pPr>
    <w:rPr>
      <w:rFonts w:asciiTheme="majorHAnsi" w:hAnsiTheme="majorHAnsi" w:cs="Times New Roman"/>
      <w:b/>
      <w:noProof/>
      <w:color w:val="11264B"/>
      <w:spacing w:val="-2"/>
      <w:szCs w:val="18"/>
    </w:rPr>
  </w:style>
  <w:style w:type="paragraph" w:styleId="TOC2">
    <w:name w:val="toc 2"/>
    <w:basedOn w:val="Normal"/>
    <w:next w:val="Normal"/>
    <w:autoRedefine/>
    <w:uiPriority w:val="39"/>
    <w:rsid w:val="00757B73"/>
    <w:pPr>
      <w:tabs>
        <w:tab w:val="right" w:pos="10194"/>
      </w:tabs>
      <w:spacing w:after="0"/>
      <w:ind w:left="3402"/>
    </w:pPr>
    <w:rPr>
      <w:rFonts w:cs="Times New Roman"/>
      <w:b/>
      <w:color w:val="11264B"/>
      <w:spacing w:val="-2"/>
      <w:szCs w:val="18"/>
    </w:rPr>
  </w:style>
  <w:style w:type="paragraph" w:styleId="TOC3">
    <w:name w:val="toc 3"/>
    <w:basedOn w:val="Normal"/>
    <w:next w:val="Normal"/>
    <w:autoRedefine/>
    <w:uiPriority w:val="39"/>
    <w:rsid w:val="006B025A"/>
    <w:pPr>
      <w:tabs>
        <w:tab w:val="right" w:pos="10194"/>
      </w:tabs>
      <w:spacing w:before="60" w:after="0"/>
      <w:ind w:left="3402"/>
    </w:pPr>
    <w:rPr>
      <w:rFonts w:cs="Times New Roman"/>
      <w:color w:val="11264B"/>
      <w:spacing w:val="-2"/>
      <w:szCs w:val="18"/>
    </w:rPr>
  </w:style>
  <w:style w:type="paragraph" w:customStyle="1" w:styleId="Notes">
    <w:name w:val="Notes"/>
    <w:basedOn w:val="Normal"/>
    <w:next w:val="Normal"/>
    <w:uiPriority w:val="11"/>
    <w:qFormat/>
    <w:rsid w:val="009A0475"/>
    <w:pPr>
      <w:contextualSpacing/>
    </w:pPr>
    <w:rPr>
      <w:sz w:val="16"/>
      <w:szCs w:val="14"/>
    </w:rPr>
  </w:style>
  <w:style w:type="table" w:styleId="GridTable5Dark-Accent1">
    <w:name w:val="Grid Table 5 Dark Accent 1"/>
    <w:basedOn w:val="TableNormal"/>
    <w:uiPriority w:val="50"/>
    <w:rsid w:val="0015478A"/>
    <w:pPr>
      <w:spacing w:before="60" w:after="6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4DB" w:themeFill="accent1" w:themeFillTint="33"/>
    </w:tcPr>
    <w:tblStylePr w:type="firstRow">
      <w:rPr>
        <w:rFonts w:asciiTheme="majorHAnsi" w:hAnsiTheme="majorHAnsi"/>
        <w:b w:val="0"/>
        <w:bCs/>
        <w:color w:val="1D1D1B" w:themeColor="text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83A55" w:themeFill="accent1"/>
      </w:tcPr>
    </w:tblStylePr>
    <w:tblStylePr w:type="lastRow">
      <w:rPr>
        <w:b/>
        <w:bCs/>
        <w:color w:val="1D1D1B" w:themeColor="text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83A55" w:themeFill="accent1"/>
      </w:tcPr>
    </w:tblStylePr>
    <w:tblStylePr w:type="firstCol">
      <w:rPr>
        <w:b/>
        <w:bCs/>
        <w:color w:val="1D1D1B" w:themeColor="text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83A55" w:themeFill="accent1"/>
      </w:tcPr>
    </w:tblStylePr>
    <w:tblStylePr w:type="lastCol">
      <w:rPr>
        <w:b/>
        <w:bCs/>
        <w:color w:val="1D1D1B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83A55" w:themeFill="accent1"/>
      </w:tcPr>
    </w:tblStylePr>
    <w:tblStylePr w:type="band1Vert">
      <w:tblPr/>
      <w:tcPr>
        <w:shd w:val="clear" w:color="auto" w:fill="E1AAB7" w:themeFill="accent1" w:themeFillTint="66"/>
      </w:tcPr>
    </w:tblStylePr>
    <w:tblStylePr w:type="band1Horz">
      <w:tblPr/>
      <w:tcPr>
        <w:shd w:val="clear" w:color="auto" w:fill="E1AAB7" w:themeFill="accent1" w:themeFillTint="66"/>
      </w:tcPr>
    </w:tblStylePr>
  </w:style>
  <w:style w:type="table" w:styleId="GridTable5Dark-Accent4">
    <w:name w:val="Grid Table 5 Dark Accent 4"/>
    <w:basedOn w:val="TableNormal"/>
    <w:uiPriority w:val="50"/>
    <w:rsid w:val="0015478A"/>
    <w:pPr>
      <w:spacing w:before="60" w:after="6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BDD" w:themeFill="accent4" w:themeFillTint="33"/>
    </w:tcPr>
    <w:tblStylePr w:type="firstRow"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4B5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4B5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4B5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4B56" w:themeFill="accent4"/>
      </w:tcPr>
    </w:tblStylePr>
    <w:tblStylePr w:type="band1Vert">
      <w:tblPr/>
      <w:tcPr>
        <w:shd w:val="clear" w:color="auto" w:fill="F3B7BB" w:themeFill="accent4" w:themeFillTint="66"/>
      </w:tcPr>
    </w:tblStylePr>
    <w:tblStylePr w:type="band1Horz">
      <w:tblPr/>
      <w:tcPr>
        <w:shd w:val="clear" w:color="auto" w:fill="F3B7BB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15478A"/>
    <w:pPr>
      <w:spacing w:before="60" w:after="6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C" w:themeFill="accent3" w:themeFillTint="33"/>
    </w:tcPr>
    <w:tblStylePr w:type="firstRow"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A25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8A25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8A25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8A255" w:themeFill="accent3"/>
      </w:tcPr>
    </w:tblStylePr>
    <w:tblStylePr w:type="band1Vert">
      <w:tblPr/>
      <w:tcPr>
        <w:shd w:val="clear" w:color="auto" w:fill="FCD9BA" w:themeFill="accent3" w:themeFillTint="66"/>
      </w:tcPr>
    </w:tblStylePr>
    <w:tblStylePr w:type="band1Horz">
      <w:tblPr/>
      <w:tcPr>
        <w:shd w:val="clear" w:color="auto" w:fill="FCD9BA" w:themeFill="accent3" w:themeFillTint="66"/>
      </w:tcPr>
    </w:tblStylePr>
  </w:style>
  <w:style w:type="paragraph" w:customStyle="1" w:styleId="Pullout">
    <w:name w:val="Pullout"/>
    <w:basedOn w:val="Normal"/>
    <w:next w:val="Normal"/>
    <w:uiPriority w:val="10"/>
    <w:qFormat/>
    <w:rsid w:val="008104F6"/>
    <w:pPr>
      <w:spacing w:before="240" w:after="240" w:line="280" w:lineRule="atLeast"/>
      <w:contextualSpacing/>
    </w:pPr>
    <w:rPr>
      <w:color w:val="5F2756" w:themeColor="accent2"/>
      <w:sz w:val="28"/>
      <w:szCs w:val="24"/>
    </w:rPr>
  </w:style>
  <w:style w:type="table" w:styleId="GridTable4-Accent1">
    <w:name w:val="Grid Table 4 Accent 1"/>
    <w:basedOn w:val="TableNormal"/>
    <w:uiPriority w:val="49"/>
    <w:rsid w:val="0087374A"/>
    <w:pPr>
      <w:spacing w:after="0"/>
    </w:pPr>
    <w:tblPr>
      <w:tblStyleRowBandSize w:val="1"/>
      <w:tblStyleColBandSize w:val="1"/>
      <w:tblBorders>
        <w:top w:val="single" w:sz="4" w:space="0" w:color="D38094" w:themeColor="accent1" w:themeTint="99"/>
        <w:left w:val="single" w:sz="4" w:space="0" w:color="D38094" w:themeColor="accent1" w:themeTint="99"/>
        <w:bottom w:val="single" w:sz="4" w:space="0" w:color="D38094" w:themeColor="accent1" w:themeTint="99"/>
        <w:right w:val="single" w:sz="4" w:space="0" w:color="D38094" w:themeColor="accent1" w:themeTint="99"/>
        <w:insideH w:val="single" w:sz="4" w:space="0" w:color="D38094" w:themeColor="accent1" w:themeTint="99"/>
        <w:insideV w:val="single" w:sz="4" w:space="0" w:color="D380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83A55" w:themeColor="accent1"/>
          <w:left w:val="single" w:sz="4" w:space="0" w:color="A83A55" w:themeColor="accent1"/>
          <w:bottom w:val="single" w:sz="4" w:space="0" w:color="A83A55" w:themeColor="accent1"/>
          <w:right w:val="single" w:sz="4" w:space="0" w:color="A83A55" w:themeColor="accent1"/>
          <w:insideH w:val="nil"/>
          <w:insideV w:val="nil"/>
        </w:tcBorders>
        <w:shd w:val="clear" w:color="auto" w:fill="A83A55" w:themeFill="accent1"/>
      </w:tcPr>
    </w:tblStylePr>
    <w:tblStylePr w:type="lastRow">
      <w:rPr>
        <w:b/>
        <w:bCs/>
      </w:rPr>
      <w:tblPr/>
      <w:tcPr>
        <w:tcBorders>
          <w:top w:val="double" w:sz="4" w:space="0" w:color="A83A5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4DB" w:themeFill="accent1" w:themeFillTint="33"/>
      </w:tcPr>
    </w:tblStylePr>
    <w:tblStylePr w:type="band1Horz">
      <w:tblPr/>
      <w:tcPr>
        <w:shd w:val="clear" w:color="auto" w:fill="F0D4DB" w:themeFill="accent1" w:themeFillTint="33"/>
      </w:tcPr>
    </w:tblStylePr>
  </w:style>
  <w:style w:type="table" w:customStyle="1" w:styleId="SimpleTable">
    <w:name w:val="Simple Table"/>
    <w:basedOn w:val="TableNormal"/>
    <w:uiPriority w:val="99"/>
    <w:rsid w:val="008C0460"/>
    <w:pPr>
      <w:spacing w:before="60" w:after="60"/>
    </w:pPr>
    <w:rPr>
      <w:sz w:val="20"/>
    </w:rPr>
    <w:tblPr>
      <w:tblBorders>
        <w:top w:val="single" w:sz="4" w:space="0" w:color="11264B"/>
        <w:bottom w:val="single" w:sz="4" w:space="0" w:color="11264B"/>
        <w:insideH w:val="single" w:sz="4" w:space="0" w:color="11264B"/>
      </w:tblBorders>
      <w:tblCellMar>
        <w:left w:w="0" w:type="dxa"/>
      </w:tblCellMar>
    </w:tblPr>
    <w:tblStylePr w:type="firstRow">
      <w:rPr>
        <w:rFonts w:asciiTheme="majorHAnsi" w:hAnsiTheme="majorHAnsi"/>
        <w:b/>
      </w:rPr>
    </w:tblStylePr>
    <w:tblStylePr w:type="lastRow">
      <w:rPr>
        <w:rFonts w:asciiTheme="majorHAnsi" w:hAnsiTheme="majorHAnsi"/>
      </w:rPr>
    </w:tblStylePr>
    <w:tblStylePr w:type="firstCol">
      <w:rPr>
        <w:rFonts w:asciiTheme="majorHAnsi" w:hAnsiTheme="majorHAnsi"/>
        <w:b/>
      </w:rPr>
    </w:tblStylePr>
  </w:style>
  <w:style w:type="table" w:customStyle="1" w:styleId="Yulangdeaulttable">
    <w:name w:val="Yulang deault table"/>
    <w:basedOn w:val="TableNormal"/>
    <w:uiPriority w:val="99"/>
    <w:rsid w:val="0030254A"/>
    <w:pPr>
      <w:spacing w:before="60" w:after="60"/>
    </w:pPr>
    <w:rPr>
      <w:sz w:val="20"/>
    </w:rPr>
    <w:tblPr>
      <w:tblStyleRowBandSize w:val="1"/>
      <w:tblStyleColBandSize w:val="1"/>
      <w:tblBorders>
        <w:top w:val="single" w:sz="4" w:space="0" w:color="5BAEC7" w:themeColor="accent6"/>
        <w:bottom w:val="single" w:sz="4" w:space="0" w:color="5BAEC7" w:themeColor="accent6"/>
        <w:insideH w:val="single" w:sz="4" w:space="0" w:color="5BAEC7" w:themeColor="accent6"/>
      </w:tblBorders>
    </w:tblPr>
    <w:tcPr>
      <w:shd w:val="clear" w:color="auto" w:fill="FFFFFF" w:themeFill="background1"/>
    </w:tcPr>
    <w:tblStylePr w:type="firstRow">
      <w:rPr>
        <w:rFonts w:asciiTheme="majorHAnsi" w:hAnsiTheme="majorHAnsi"/>
        <w:b/>
        <w:color w:val="FFFFFF" w:themeColor="background1"/>
      </w:rPr>
      <w:tblPr/>
      <w:trPr>
        <w:tblHeader/>
      </w:trPr>
      <w:tcPr>
        <w:shd w:val="clear" w:color="auto" w:fill="5BAEC7" w:themeFill="accent6"/>
      </w:tcPr>
    </w:tblStylePr>
    <w:tblStylePr w:type="lastRow">
      <w:rPr>
        <w:rFonts w:asciiTheme="majorHAnsi" w:hAnsiTheme="majorHAnsi"/>
        <w:color w:val="1D1D1B" w:themeColor="text1"/>
      </w:rPr>
      <w:tblPr/>
      <w:tcPr>
        <w:shd w:val="clear" w:color="auto" w:fill="CDCCCD"/>
      </w:tcPr>
    </w:tblStylePr>
    <w:tblStylePr w:type="firstCol">
      <w:rPr>
        <w:rFonts w:asciiTheme="majorHAnsi" w:hAnsiTheme="majorHAnsi"/>
        <w:b w:val="0"/>
        <w:color w:val="1D1D1B" w:themeColor="text1"/>
      </w:rPr>
      <w:tblPr/>
      <w:tcPr>
        <w:shd w:val="clear" w:color="auto" w:fill="BDDEE8" w:themeFill="accent6" w:themeFillTint="66"/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2868AA"/>
    <w:rPr>
      <w:b/>
      <w:bCs/>
      <w:iCs/>
      <w:color w:val="A83A55" w:themeColor="accent1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3837"/>
    <w:rPr>
      <w:b/>
      <w:bCs/>
      <w:color w:val="5F2756" w:themeColor="accent2"/>
      <w:szCs w:val="1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0628"/>
    <w:rPr>
      <w:rFonts w:asciiTheme="majorHAnsi" w:eastAsiaTheme="majorEastAsia" w:hAnsiTheme="majorHAnsi" w:cstheme="majorBidi"/>
      <w:i/>
      <w:iCs/>
      <w:color w:val="531D2A" w:themeColor="accent1" w:themeShade="7F"/>
      <w:szCs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0628"/>
    <w:rPr>
      <w:rFonts w:asciiTheme="majorHAnsi" w:eastAsiaTheme="majorEastAsia" w:hAnsiTheme="majorHAnsi" w:cstheme="majorBidi"/>
      <w:color w:val="40403C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0628"/>
    <w:rPr>
      <w:rFonts w:asciiTheme="majorHAnsi" w:eastAsiaTheme="majorEastAsia" w:hAnsiTheme="majorHAnsi" w:cstheme="majorBidi"/>
      <w:i/>
      <w:iCs/>
      <w:color w:val="40403C" w:themeColor="text1" w:themeTint="D8"/>
      <w:sz w:val="21"/>
      <w:szCs w:val="21"/>
    </w:rPr>
  </w:style>
  <w:style w:type="paragraph" w:styleId="TOC4">
    <w:name w:val="toc 4"/>
    <w:basedOn w:val="Normal"/>
    <w:next w:val="Normal"/>
    <w:autoRedefine/>
    <w:uiPriority w:val="39"/>
    <w:semiHidden/>
    <w:rsid w:val="006B025A"/>
    <w:pPr>
      <w:tabs>
        <w:tab w:val="right" w:pos="10194"/>
      </w:tabs>
      <w:spacing w:before="0" w:after="0"/>
      <w:ind w:left="3402"/>
    </w:pPr>
    <w:rPr>
      <w:color w:val="11264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621F7"/>
    <w:pPr>
      <w:spacing w:before="0" w:after="0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621F7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621F7"/>
    <w:rPr>
      <w:vertAlign w:val="superscript"/>
    </w:rPr>
  </w:style>
  <w:style w:type="paragraph" w:customStyle="1" w:styleId="References">
    <w:name w:val="References"/>
    <w:basedOn w:val="Normal"/>
    <w:uiPriority w:val="11"/>
    <w:qFormat/>
    <w:rsid w:val="00C75E0F"/>
    <w:pPr>
      <w:ind w:left="720" w:hanging="720"/>
    </w:pPr>
    <w:rPr>
      <w:sz w:val="20"/>
      <w:szCs w:val="20"/>
    </w:rPr>
  </w:style>
  <w:style w:type="table" w:customStyle="1" w:styleId="BoxedTextBlue">
    <w:name w:val="Boxed Text Blue"/>
    <w:basedOn w:val="TableNormal"/>
    <w:uiPriority w:val="99"/>
    <w:rsid w:val="00D26204"/>
    <w:rPr>
      <w:color w:val="1D1D1B" w:themeColor="text1"/>
    </w:rPr>
    <w:tblPr>
      <w:tblCellMar>
        <w:top w:w="227" w:type="dxa"/>
        <w:left w:w="227" w:type="dxa"/>
        <w:bottom w:w="227" w:type="dxa"/>
        <w:right w:w="227" w:type="dxa"/>
      </w:tblCellMar>
    </w:tblPr>
    <w:tcPr>
      <w:shd w:val="clear" w:color="auto" w:fill="DEEEF3" w:themeFill="accent6" w:themeFillTint="33"/>
    </w:tcPr>
  </w:style>
  <w:style w:type="table" w:customStyle="1" w:styleId="BoxedTextOrange">
    <w:name w:val="Boxed Text Orange"/>
    <w:basedOn w:val="TableNormal"/>
    <w:uiPriority w:val="99"/>
    <w:rsid w:val="00734C54"/>
    <w:pPr>
      <w:spacing w:before="0" w:after="0"/>
    </w:pPr>
    <w:tblPr>
      <w:tblCellMar>
        <w:top w:w="227" w:type="dxa"/>
        <w:left w:w="227" w:type="dxa"/>
        <w:bottom w:w="227" w:type="dxa"/>
        <w:right w:w="227" w:type="dxa"/>
      </w:tblCellMar>
    </w:tblPr>
    <w:tcPr>
      <w:shd w:val="clear" w:color="auto" w:fill="FDECDC" w:themeFill="accent3" w:themeFillTint="33"/>
    </w:tcPr>
  </w:style>
  <w:style w:type="table" w:customStyle="1" w:styleId="BoxedTextRed">
    <w:name w:val="Boxed Text Red"/>
    <w:basedOn w:val="TableNormal"/>
    <w:uiPriority w:val="99"/>
    <w:rsid w:val="00734C54"/>
    <w:pPr>
      <w:spacing w:before="0" w:after="0"/>
    </w:pPr>
    <w:tblPr>
      <w:tblCellMar>
        <w:top w:w="227" w:type="dxa"/>
        <w:left w:w="227" w:type="dxa"/>
        <w:bottom w:w="227" w:type="dxa"/>
        <w:right w:w="227" w:type="dxa"/>
      </w:tblCellMar>
    </w:tblPr>
    <w:tcPr>
      <w:shd w:val="clear" w:color="auto" w:fill="F9DBDD" w:themeFill="accent4" w:themeFillTint="33"/>
    </w:tcPr>
  </w:style>
  <w:style w:type="paragraph" w:customStyle="1" w:styleId="AcknowledgementofCountry">
    <w:name w:val="Acknowledgement of Country"/>
    <w:basedOn w:val="Normal"/>
    <w:rsid w:val="00333462"/>
    <w:pPr>
      <w:keepLines/>
      <w:pBdr>
        <w:top w:val="single" w:sz="4" w:space="6" w:color="11264B" w:themeColor="text2"/>
      </w:pBdr>
      <w:ind w:left="3402"/>
    </w:pPr>
    <w:rPr>
      <w:color w:val="11264B" w:themeColor="text2"/>
    </w:rPr>
  </w:style>
  <w:style w:type="table" w:customStyle="1" w:styleId="Sectioncover-dark">
    <w:name w:val="Section cover-dark"/>
    <w:basedOn w:val="TableNormal"/>
    <w:uiPriority w:val="99"/>
    <w:rsid w:val="004705F3"/>
    <w:pPr>
      <w:spacing w:before="0" w:after="0"/>
    </w:pPr>
    <w:tblPr>
      <w:tblCellMar>
        <w:left w:w="0" w:type="dxa"/>
        <w:right w:w="0" w:type="dxa"/>
      </w:tblCellMar>
    </w:tblPr>
    <w:tcPr>
      <w:vAlign w:val="bottom"/>
    </w:tcPr>
    <w:tblStylePr w:type="firstCol">
      <w:pPr>
        <w:wordWrap/>
        <w:jc w:val="left"/>
      </w:pPr>
      <w:tblPr/>
      <w:tcPr>
        <w:tcBorders>
          <w:top w:val="nil"/>
          <w:left w:val="nil"/>
          <w:bottom w:val="single" w:sz="12" w:space="0" w:color="11264B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sz="12" w:space="0" w:color="11264B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SectionTitle">
    <w:name w:val="Section Title"/>
    <w:basedOn w:val="Heading1"/>
    <w:uiPriority w:val="9"/>
    <w:semiHidden/>
    <w:rsid w:val="00A24FC6"/>
    <w:pPr>
      <w:framePr w:wrap="around"/>
    </w:pPr>
  </w:style>
  <w:style w:type="numbering" w:customStyle="1" w:styleId="Section">
    <w:name w:val="Section"/>
    <w:uiPriority w:val="99"/>
    <w:rsid w:val="00452B25"/>
    <w:pPr>
      <w:numPr>
        <w:numId w:val="45"/>
      </w:numPr>
    </w:pPr>
  </w:style>
  <w:style w:type="table" w:customStyle="1" w:styleId="Sectioncover-light">
    <w:name w:val="Section cover-light"/>
    <w:basedOn w:val="Sectioncover-dark"/>
    <w:uiPriority w:val="99"/>
    <w:rsid w:val="00BC7B6F"/>
    <w:rPr>
      <w:color w:val="FFFFFF" w:themeColor="background1"/>
    </w:rPr>
    <w:tblPr/>
    <w:tblStylePr w:type="firstRow">
      <w:rPr>
        <w:color w:val="FFFFFF" w:themeColor="background1"/>
      </w:rPr>
    </w:tblStylePr>
    <w:tblStylePr w:type="firstCol">
      <w:pPr>
        <w:wordWrap/>
        <w:jc w:val="left"/>
      </w:pPr>
      <w:tblPr/>
      <w:tcPr>
        <w:tcBorders>
          <w:top w:val="nil"/>
          <w:left w:val="nil"/>
          <w:bottom w:val="single" w:sz="12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sz="12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Colourwhite">
    <w:name w:val="Colour white"/>
    <w:basedOn w:val="DefaultParagraphFont"/>
    <w:uiPriority w:val="1"/>
    <w:rsid w:val="00BC7B6F"/>
    <w:rPr>
      <w:color w:val="FFFFFF" w:themeColor="background1"/>
    </w:rPr>
  </w:style>
  <w:style w:type="table" w:customStyle="1" w:styleId="Yulangshadedtable">
    <w:name w:val="Yulang shaded table"/>
    <w:basedOn w:val="Yulangdeaulttable"/>
    <w:uiPriority w:val="99"/>
    <w:rsid w:val="008A72D4"/>
    <w:tblPr/>
    <w:tblStylePr w:type="firstRow">
      <w:rPr>
        <w:rFonts w:asciiTheme="majorHAnsi" w:hAnsiTheme="majorHAnsi"/>
        <w:b/>
        <w:color w:val="FFFFFF" w:themeColor="background1"/>
      </w:rPr>
      <w:tblPr/>
      <w:trPr>
        <w:tblHeader/>
      </w:trPr>
      <w:tcPr>
        <w:shd w:val="clear" w:color="auto" w:fill="5BAEC7" w:themeFill="accent6"/>
      </w:tcPr>
    </w:tblStylePr>
    <w:tblStylePr w:type="lastRow">
      <w:rPr>
        <w:rFonts w:asciiTheme="majorHAnsi" w:hAnsiTheme="majorHAnsi"/>
        <w:color w:val="1D1D1B" w:themeColor="text1"/>
      </w:rPr>
      <w:tblPr/>
      <w:tcPr>
        <w:shd w:val="clear" w:color="auto" w:fill="CDCCCD"/>
      </w:tcPr>
    </w:tblStylePr>
    <w:tblStylePr w:type="firstCol">
      <w:rPr>
        <w:rFonts w:asciiTheme="majorHAnsi" w:hAnsiTheme="majorHAnsi"/>
        <w:b w:val="0"/>
        <w:color w:val="1D1D1B" w:themeColor="text1"/>
      </w:rPr>
      <w:tblPr/>
      <w:tcPr>
        <w:shd w:val="clear" w:color="auto" w:fill="BDDEE8" w:themeFill="accent6" w:themeFillTint="66"/>
      </w:tcPr>
    </w:tblStylePr>
    <w:tblStylePr w:type="band1Horz">
      <w:tblPr/>
      <w:tcPr>
        <w:shd w:val="clear" w:color="auto" w:fill="BDDEE8" w:themeFill="accent6" w:themeFillTint="66"/>
      </w:tcPr>
    </w:tblStylePr>
    <w:tblStylePr w:type="band2Horz">
      <w:tblPr/>
      <w:tcPr>
        <w:shd w:val="clear" w:color="auto" w:fill="DEEEF3" w:themeFill="accent6" w:themeFillTint="33"/>
      </w:tcPr>
    </w:tblStylePr>
  </w:style>
  <w:style w:type="table" w:customStyle="1" w:styleId="Yulangnumericaltable">
    <w:name w:val="Yulang numerical table"/>
    <w:basedOn w:val="Yulangshadedtable"/>
    <w:uiPriority w:val="99"/>
    <w:rsid w:val="008A72D4"/>
    <w:pPr>
      <w:jc w:val="right"/>
    </w:pPr>
    <w:tblPr/>
    <w:tblStylePr w:type="firstRow">
      <w:rPr>
        <w:rFonts w:asciiTheme="majorHAnsi" w:hAnsiTheme="majorHAnsi"/>
        <w:b/>
        <w:color w:val="FFFFFF" w:themeColor="background1"/>
      </w:rPr>
      <w:tblPr/>
      <w:trPr>
        <w:tblHeader/>
      </w:trPr>
      <w:tcPr>
        <w:shd w:val="clear" w:color="auto" w:fill="5BAEC7" w:themeFill="accent6"/>
      </w:tcPr>
    </w:tblStylePr>
    <w:tblStylePr w:type="lastRow">
      <w:rPr>
        <w:rFonts w:asciiTheme="majorHAnsi" w:hAnsiTheme="majorHAnsi"/>
        <w:color w:val="1D1D1B" w:themeColor="text1"/>
      </w:rPr>
      <w:tblPr/>
      <w:tcPr>
        <w:shd w:val="clear" w:color="auto" w:fill="CDCCCD"/>
      </w:tcPr>
    </w:tblStylePr>
    <w:tblStylePr w:type="firstCol">
      <w:pPr>
        <w:wordWrap/>
        <w:jc w:val="left"/>
      </w:pPr>
      <w:rPr>
        <w:rFonts w:asciiTheme="majorHAnsi" w:hAnsiTheme="majorHAnsi"/>
        <w:b w:val="0"/>
        <w:color w:val="1D1D1B" w:themeColor="text1"/>
      </w:rPr>
      <w:tblPr/>
      <w:tcPr>
        <w:shd w:val="clear" w:color="auto" w:fill="BDDEE8" w:themeFill="accent6" w:themeFillTint="66"/>
      </w:tcPr>
    </w:tblStylePr>
    <w:tblStylePr w:type="band1Horz">
      <w:tblPr/>
      <w:tcPr>
        <w:shd w:val="clear" w:color="auto" w:fill="BDDEE8" w:themeFill="accent6" w:themeFillTint="66"/>
      </w:tcPr>
    </w:tblStylePr>
    <w:tblStylePr w:type="band2Horz">
      <w:tblPr/>
      <w:tcPr>
        <w:shd w:val="clear" w:color="auto" w:fill="DEEEF3" w:themeFill="accent6" w:themeFillTint="33"/>
      </w:tcPr>
    </w:tblStylePr>
  </w:style>
  <w:style w:type="character" w:styleId="IntenseEmphasis">
    <w:name w:val="Intense Emphasis"/>
    <w:basedOn w:val="DefaultParagraphFont"/>
    <w:uiPriority w:val="99"/>
    <w:qFormat/>
    <w:rsid w:val="008A62DA"/>
    <w:rPr>
      <w:i/>
      <w:iCs/>
      <w:color w:val="7D2B3F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png"/><Relationship Id="rId4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kRagg\Yulang%20Indigenous%20Evaluation\Yulang%20CloudShare%20-%20Documents\General\Templates\Mawang%2026.dotx" TargetMode="External"/></Relationships>
</file>

<file path=word/theme/theme1.xml><?xml version="1.0" encoding="utf-8"?>
<a:theme xmlns:a="http://schemas.openxmlformats.org/drawingml/2006/main" name="Office Theme">
  <a:themeElements>
    <a:clrScheme name="Yulang">
      <a:dk1>
        <a:srgbClr val="1D1D1B"/>
      </a:dk1>
      <a:lt1>
        <a:sysClr val="window" lastClr="FFFFFF"/>
      </a:lt1>
      <a:dk2>
        <a:srgbClr val="11264B"/>
      </a:dk2>
      <a:lt2>
        <a:srgbClr val="D0CECE"/>
      </a:lt2>
      <a:accent1>
        <a:srgbClr val="A83A55"/>
      </a:accent1>
      <a:accent2>
        <a:srgbClr val="5F2756"/>
      </a:accent2>
      <a:accent3>
        <a:srgbClr val="F8A255"/>
      </a:accent3>
      <a:accent4>
        <a:srgbClr val="E14B56"/>
      </a:accent4>
      <a:accent5>
        <a:srgbClr val="004757"/>
      </a:accent5>
      <a:accent6>
        <a:srgbClr val="5BAEC7"/>
      </a:accent6>
      <a:hlink>
        <a:srgbClr val="1D1D1B"/>
      </a:hlink>
      <a:folHlink>
        <a:srgbClr val="1D1D1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e9123d-3ac4-414f-bd38-53ee971d9865" xsi:nil="true"/>
    <lcf76f155ced4ddcb4097134ff3c332f xmlns="c226c117-e745-45eb-b854-48e3d431d5b6">
      <Terms xmlns="http://schemas.microsoft.com/office/infopath/2007/PartnerControls"/>
    </lcf76f155ced4ddcb4097134ff3c332f>
    <SharedWithUsers xmlns="b6e9123d-3ac4-414f-bd38-53ee971d9865">
      <UserInfo>
        <DisplayName/>
        <AccountId xsi:nil="true"/>
        <AccountType/>
      </UserInfo>
    </SharedWithUsers>
    <MediaLengthInSeconds xmlns="c226c117-e745-45eb-b854-48e3d431d5b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B6798C6E7A23458F76344EED95892C" ma:contentTypeVersion="16" ma:contentTypeDescription="Create a new document." ma:contentTypeScope="" ma:versionID="a1bfcc0845c76be33d0c0d9379bad11e">
  <xsd:schema xmlns:xsd="http://www.w3.org/2001/XMLSchema" xmlns:xs="http://www.w3.org/2001/XMLSchema" xmlns:p="http://schemas.microsoft.com/office/2006/metadata/properties" xmlns:ns2="b6e9123d-3ac4-414f-bd38-53ee971d9865" xmlns:ns3="c226c117-e745-45eb-b854-48e3d431d5b6" targetNamespace="http://schemas.microsoft.com/office/2006/metadata/properties" ma:root="true" ma:fieldsID="c96471183f301742d6191a343eae6e9e" ns2:_="" ns3:_="">
    <xsd:import namespace="b6e9123d-3ac4-414f-bd38-53ee971d9865"/>
    <xsd:import namespace="c226c117-e745-45eb-b854-48e3d431d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e9123d-3ac4-414f-bd38-53ee971d986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e7b191d-b805-4b19-8f7c-191714cd18e0}" ma:internalName="TaxCatchAll" ma:showField="CatchAllData" ma:web="b6e9123d-3ac4-414f-bd38-53ee971d98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6c117-e745-45eb-b854-48e3d431d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46c214d0-f64d-4145-aab1-ebdefbcf126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29D89-B441-4463-9921-6F5196D87B01}">
  <ds:schemaRefs>
    <ds:schemaRef ds:uri="http://schemas.microsoft.com/office/2006/metadata/properties"/>
    <ds:schemaRef ds:uri="http://schemas.microsoft.com/office/infopath/2007/PartnerControls"/>
    <ds:schemaRef ds:uri="b6e9123d-3ac4-414f-bd38-53ee971d9865"/>
    <ds:schemaRef ds:uri="c226c117-e745-45eb-b854-48e3d431d5b6"/>
  </ds:schemaRefs>
</ds:datastoreItem>
</file>

<file path=customXml/itemProps2.xml><?xml version="1.0" encoding="utf-8"?>
<ds:datastoreItem xmlns:ds="http://schemas.openxmlformats.org/officeDocument/2006/customXml" ds:itemID="{7342E05A-AA7A-434C-AE59-D0A00421B5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e9123d-3ac4-414f-bd38-53ee971d9865"/>
    <ds:schemaRef ds:uri="c226c117-e745-45eb-b854-48e3d431d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E62014-6689-42CE-989D-34074851E0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386D66-9256-49F3-BB64-CB56E6A08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Mawang 26</Template>
  <TotalTime>1</TotalTime>
  <Pages>5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Ragg</dc:creator>
  <cp:lastModifiedBy>Mark Ragg</cp:lastModifiedBy>
  <cp:revision>1</cp:revision>
  <dcterms:created xsi:type="dcterms:W3CDTF">2026-04-15T10:47:00Z</dcterms:created>
  <dcterms:modified xsi:type="dcterms:W3CDTF">2026-04-15T10:48:00Z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0x01010045B6798C6E7A23458F76344EED95892C</vt:lpwstr>
  </property>
  <property fmtid="{D5CDD505-2E9C-101B-9397-08002B2CF9AE}" pid="3" name="Order">
    <vt:r8>962600</vt:r8>
  </property>
  <property fmtid="{D5CDD505-2E9C-101B-9397-08002B2CF9AE}" pid="4" name="TriggerFlowInfo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